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2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0"/>
        <w:gridCol w:w="920"/>
        <w:gridCol w:w="4417"/>
      </w:tblGrid>
      <w:tr w:rsidR="00EC7F44" w:rsidRPr="002D4436" w14:paraId="707CD450" w14:textId="77777777" w:rsidTr="004F2DEA">
        <w:trPr>
          <w:cantSplit/>
          <w:trHeight w:hRule="exact" w:val="510"/>
        </w:trPr>
        <w:tc>
          <w:tcPr>
            <w:tcW w:w="5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5CBE" w14:textId="77777777" w:rsidR="00EC7F44" w:rsidRPr="002D4436" w:rsidRDefault="00EC7F44" w:rsidP="006C67B8">
            <w:pPr>
              <w:spacing w:before="20"/>
              <w:rPr>
                <w:rFonts w:ascii="Arial" w:hAnsi="Arial" w:cs="Arial"/>
                <w:sz w:val="19"/>
                <w:szCs w:val="19"/>
              </w:rPr>
            </w:pPr>
            <w:bookmarkStart w:id="0" w:name="Text44"/>
            <w:r w:rsidRPr="002D4436">
              <w:rPr>
                <w:rFonts w:ascii="Arial" w:hAnsi="Arial" w:cs="Arial"/>
                <w:sz w:val="19"/>
                <w:szCs w:val="19"/>
              </w:rPr>
              <w:t xml:space="preserve">Name, Anschrift des/der </w:t>
            </w:r>
            <w:r w:rsidR="004724C1">
              <w:rPr>
                <w:rFonts w:ascii="Arial" w:hAnsi="Arial" w:cs="Arial"/>
                <w:sz w:val="19"/>
                <w:szCs w:val="19"/>
              </w:rPr>
              <w:t>Zuwendungsempfängers/in</w:t>
            </w:r>
          </w:p>
          <w:bookmarkEnd w:id="0"/>
          <w:p w14:paraId="4594B559" w14:textId="77777777" w:rsidR="00EC7F44" w:rsidRPr="002D4436" w:rsidRDefault="00EC7F44" w:rsidP="00633865">
            <w:pPr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E661" w14:textId="77777777" w:rsidR="00EC7F44" w:rsidRPr="002D4436" w:rsidRDefault="00EC7F44" w:rsidP="00CC3F3F">
            <w:pPr>
              <w:spacing w:before="20"/>
              <w:ind w:left="132" w:hanging="132"/>
              <w:rPr>
                <w:rFonts w:ascii="Arial" w:hAnsi="Arial" w:cs="Arial"/>
                <w:sz w:val="19"/>
                <w:szCs w:val="19"/>
              </w:rPr>
            </w:pPr>
            <w:r w:rsidRPr="002D4436">
              <w:rPr>
                <w:rFonts w:ascii="Arial" w:hAnsi="Arial" w:cs="Arial"/>
                <w:sz w:val="19"/>
                <w:szCs w:val="19"/>
              </w:rPr>
              <w:t>Telefon: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0947" w14:textId="77777777" w:rsidR="00EC7F44" w:rsidRPr="002D4436" w:rsidRDefault="00EC7F44" w:rsidP="00CC3F3F">
            <w:pPr>
              <w:tabs>
                <w:tab w:val="left" w:pos="1206"/>
              </w:tabs>
              <w:spacing w:before="20"/>
              <w:ind w:left="132" w:hanging="13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EC7F44" w:rsidRPr="002D4436" w14:paraId="7694A1B0" w14:textId="77777777" w:rsidTr="004F2DEA">
        <w:trPr>
          <w:cantSplit/>
          <w:trHeight w:hRule="exact" w:val="510"/>
        </w:trPr>
        <w:tc>
          <w:tcPr>
            <w:tcW w:w="5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F400" w14:textId="77777777" w:rsidR="00EC7F44" w:rsidRPr="002D4436" w:rsidRDefault="00EC7F44" w:rsidP="006C67B8">
            <w:pPr>
              <w:spacing w:before="20"/>
              <w:rPr>
                <w:rFonts w:ascii="Arial" w:hAnsi="Arial" w:cs="Arial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966A" w14:textId="77777777" w:rsidR="00EC7F44" w:rsidRPr="002D4436" w:rsidRDefault="00EC7F44" w:rsidP="00CC3F3F">
            <w:pPr>
              <w:spacing w:before="20"/>
              <w:ind w:left="132" w:hanging="132"/>
              <w:rPr>
                <w:rFonts w:ascii="Arial" w:hAnsi="Arial" w:cs="Arial"/>
                <w:sz w:val="19"/>
                <w:szCs w:val="19"/>
              </w:rPr>
            </w:pPr>
            <w:r w:rsidRPr="002D4436">
              <w:rPr>
                <w:rFonts w:ascii="Arial" w:hAnsi="Arial" w:cs="Arial"/>
                <w:sz w:val="19"/>
                <w:szCs w:val="19"/>
              </w:rPr>
              <w:t>E-Mail: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4870" w14:textId="77777777" w:rsidR="00EC7F44" w:rsidRPr="002D4436" w:rsidRDefault="00EC7F44" w:rsidP="00CC3F3F">
            <w:pPr>
              <w:tabs>
                <w:tab w:val="left" w:pos="1206"/>
              </w:tabs>
              <w:spacing w:before="20"/>
              <w:ind w:left="132" w:hanging="132"/>
              <w:rPr>
                <w:rFonts w:ascii="Arial" w:hAnsi="Arial" w:cs="Arial"/>
              </w:rPr>
            </w:pPr>
            <w:r w:rsidRPr="002D443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2D4436">
              <w:rPr>
                <w:rFonts w:ascii="Arial" w:hAnsi="Arial" w:cs="Arial"/>
              </w:rPr>
              <w:instrText xml:space="preserve"> FORMTEXT </w:instrText>
            </w:r>
            <w:r w:rsidRPr="002D4436">
              <w:rPr>
                <w:rFonts w:ascii="Arial" w:hAnsi="Arial" w:cs="Arial"/>
              </w:rPr>
            </w:r>
            <w:r w:rsidRPr="002D4436">
              <w:rPr>
                <w:rFonts w:ascii="Arial" w:hAnsi="Arial" w:cs="Arial"/>
              </w:rPr>
              <w:fldChar w:fldCharType="separate"/>
            </w:r>
            <w:r w:rsidRPr="002D4436">
              <w:rPr>
                <w:rFonts w:ascii="Arial" w:hAnsi="Arial" w:cs="Arial"/>
                <w:noProof/>
              </w:rPr>
              <w:t> </w:t>
            </w:r>
            <w:r w:rsidRPr="002D4436">
              <w:rPr>
                <w:rFonts w:ascii="Arial" w:hAnsi="Arial" w:cs="Arial"/>
                <w:noProof/>
              </w:rPr>
              <w:t> </w:t>
            </w:r>
            <w:r w:rsidRPr="002D4436">
              <w:rPr>
                <w:rFonts w:ascii="Arial" w:hAnsi="Arial" w:cs="Arial"/>
                <w:noProof/>
              </w:rPr>
              <w:t> </w:t>
            </w:r>
            <w:r w:rsidRPr="002D4436">
              <w:rPr>
                <w:rFonts w:ascii="Arial" w:hAnsi="Arial" w:cs="Arial"/>
                <w:noProof/>
              </w:rPr>
              <w:t> </w:t>
            </w:r>
            <w:r w:rsidRPr="002D4436">
              <w:rPr>
                <w:rFonts w:ascii="Arial" w:hAnsi="Arial" w:cs="Arial"/>
                <w:noProof/>
              </w:rPr>
              <w:t> </w:t>
            </w:r>
            <w:r w:rsidRPr="002D4436">
              <w:rPr>
                <w:rFonts w:ascii="Arial" w:hAnsi="Arial" w:cs="Arial"/>
              </w:rPr>
              <w:fldChar w:fldCharType="end"/>
            </w:r>
          </w:p>
        </w:tc>
      </w:tr>
      <w:tr w:rsidR="00EC7F44" w:rsidRPr="002D4436" w14:paraId="5B85E1B3" w14:textId="77777777" w:rsidTr="004F2DEA">
        <w:trPr>
          <w:cantSplit/>
          <w:trHeight w:hRule="exact" w:val="510"/>
        </w:trPr>
        <w:tc>
          <w:tcPr>
            <w:tcW w:w="5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D533" w14:textId="77777777" w:rsidR="00EC7F44" w:rsidRPr="002D4436" w:rsidRDefault="00EC7F44" w:rsidP="006C67B8">
            <w:pPr>
              <w:spacing w:before="20"/>
              <w:rPr>
                <w:rFonts w:ascii="Arial" w:hAnsi="Arial" w:cs="Arial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CD89" w14:textId="77777777" w:rsidR="00EC7F44" w:rsidRPr="002D4436" w:rsidRDefault="00EC7F44" w:rsidP="00CC3F3F">
            <w:pPr>
              <w:spacing w:before="20"/>
              <w:ind w:left="132" w:hanging="132"/>
              <w:rPr>
                <w:rFonts w:ascii="Arial" w:hAnsi="Arial" w:cs="Arial"/>
                <w:sz w:val="19"/>
                <w:szCs w:val="19"/>
              </w:rPr>
            </w:pPr>
            <w:r w:rsidRPr="002D4436">
              <w:rPr>
                <w:rFonts w:ascii="Arial" w:hAnsi="Arial" w:cs="Arial"/>
                <w:sz w:val="19"/>
                <w:szCs w:val="19"/>
              </w:rPr>
              <w:t>Internet: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C99A" w14:textId="77777777" w:rsidR="00EC7F44" w:rsidRPr="002D4436" w:rsidRDefault="00EC7F44" w:rsidP="00CC3F3F">
            <w:pPr>
              <w:tabs>
                <w:tab w:val="left" w:pos="1206"/>
              </w:tabs>
              <w:spacing w:before="20"/>
              <w:ind w:left="132" w:hanging="132"/>
              <w:rPr>
                <w:rFonts w:ascii="Arial" w:hAnsi="Arial" w:cs="Arial"/>
              </w:rPr>
            </w:pPr>
            <w:r w:rsidRPr="002D443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2D4436">
              <w:rPr>
                <w:rFonts w:ascii="Arial" w:hAnsi="Arial" w:cs="Arial"/>
              </w:rPr>
              <w:instrText xml:space="preserve"> FORMTEXT </w:instrText>
            </w:r>
            <w:r w:rsidRPr="002D4436">
              <w:rPr>
                <w:rFonts w:ascii="Arial" w:hAnsi="Arial" w:cs="Arial"/>
              </w:rPr>
            </w:r>
            <w:r w:rsidRPr="002D4436">
              <w:rPr>
                <w:rFonts w:ascii="Arial" w:hAnsi="Arial" w:cs="Arial"/>
              </w:rPr>
              <w:fldChar w:fldCharType="separate"/>
            </w:r>
            <w:r w:rsidRPr="002D4436">
              <w:rPr>
                <w:rFonts w:ascii="Arial" w:hAnsi="Arial" w:cs="Arial"/>
                <w:noProof/>
              </w:rPr>
              <w:t> </w:t>
            </w:r>
            <w:r w:rsidRPr="002D4436">
              <w:rPr>
                <w:rFonts w:ascii="Arial" w:hAnsi="Arial" w:cs="Arial"/>
                <w:noProof/>
              </w:rPr>
              <w:t> </w:t>
            </w:r>
            <w:r w:rsidRPr="002D4436">
              <w:rPr>
                <w:rFonts w:ascii="Arial" w:hAnsi="Arial" w:cs="Arial"/>
                <w:noProof/>
              </w:rPr>
              <w:t> </w:t>
            </w:r>
            <w:r w:rsidRPr="002D4436">
              <w:rPr>
                <w:rFonts w:ascii="Arial" w:hAnsi="Arial" w:cs="Arial"/>
                <w:noProof/>
              </w:rPr>
              <w:t> </w:t>
            </w:r>
            <w:r w:rsidRPr="002D4436">
              <w:rPr>
                <w:rFonts w:ascii="Arial" w:hAnsi="Arial" w:cs="Arial"/>
                <w:noProof/>
              </w:rPr>
              <w:t> </w:t>
            </w:r>
            <w:r w:rsidRPr="002D4436">
              <w:rPr>
                <w:rFonts w:ascii="Arial" w:hAnsi="Arial" w:cs="Arial"/>
              </w:rPr>
              <w:fldChar w:fldCharType="end"/>
            </w:r>
          </w:p>
        </w:tc>
      </w:tr>
    </w:tbl>
    <w:p w14:paraId="3A30782E" w14:textId="77777777" w:rsidR="004530B9" w:rsidRDefault="004530B9" w:rsidP="004530B9">
      <w:pPr>
        <w:rPr>
          <w:rFonts w:ascii="Arial" w:hAnsi="Arial" w:cs="Arial"/>
        </w:rPr>
      </w:pPr>
    </w:p>
    <w:p w14:paraId="707F429E" w14:textId="77777777" w:rsidR="00216991" w:rsidRDefault="00216991" w:rsidP="004530B9">
      <w:pPr>
        <w:rPr>
          <w:rFonts w:ascii="Arial" w:hAnsi="Arial" w:cs="Arial"/>
        </w:rPr>
      </w:pPr>
    </w:p>
    <w:p w14:paraId="5D2B934B" w14:textId="77777777" w:rsidR="00216991" w:rsidRDefault="00216991" w:rsidP="004530B9">
      <w:pPr>
        <w:rPr>
          <w:rFonts w:ascii="Arial" w:hAnsi="Arial" w:cs="Arial"/>
        </w:rPr>
      </w:pPr>
    </w:p>
    <w:p w14:paraId="6BBE93AA" w14:textId="77777777" w:rsidR="00B55F34" w:rsidRPr="002D4436" w:rsidRDefault="00B55F34" w:rsidP="004530B9">
      <w:pPr>
        <w:rPr>
          <w:rFonts w:ascii="Arial" w:hAnsi="Arial" w:cs="Arial"/>
        </w:rPr>
      </w:pPr>
    </w:p>
    <w:p w14:paraId="0933BE6C" w14:textId="77777777" w:rsidR="004530B9" w:rsidRDefault="004530B9" w:rsidP="004530B9">
      <w:pPr>
        <w:rPr>
          <w:rFonts w:ascii="Arial" w:hAnsi="Arial" w:cs="Arial"/>
        </w:rPr>
      </w:pPr>
    </w:p>
    <w:p w14:paraId="211CEACF" w14:textId="6BB89B1B" w:rsidR="0085139B" w:rsidRPr="005D04B7" w:rsidRDefault="004724C1" w:rsidP="0085139B">
      <w:pPr>
        <w:widowControl w:val="0"/>
        <w:adjustRightInd w:val="0"/>
        <w:rPr>
          <w:noProof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Senatskanzlei</w:t>
      </w:r>
      <w:r w:rsidR="000859A6">
        <w:rPr>
          <w:rFonts w:ascii="Arial" w:hAnsi="Arial" w:cs="Arial"/>
          <w:sz w:val="22"/>
          <w:szCs w:val="22"/>
        </w:rPr>
        <w:br/>
      </w:r>
      <w:proofErr w:type="spellStart"/>
      <w:r w:rsidR="00313A56">
        <w:rPr>
          <w:rFonts w:ascii="Arial" w:hAnsi="Arial" w:cs="Arial"/>
          <w:sz w:val="22"/>
          <w:szCs w:val="22"/>
        </w:rPr>
        <w:t>Ref</w:t>
      </w:r>
      <w:proofErr w:type="spellEnd"/>
      <w:r w:rsidR="00313A56">
        <w:rPr>
          <w:rFonts w:ascii="Arial" w:hAnsi="Arial" w:cs="Arial"/>
          <w:sz w:val="22"/>
          <w:szCs w:val="22"/>
        </w:rPr>
        <w:t>. 5</w:t>
      </w:r>
      <w:r w:rsidR="009A0BF6">
        <w:rPr>
          <w:rFonts w:ascii="Arial" w:hAnsi="Arial" w:cs="Arial"/>
          <w:sz w:val="22"/>
          <w:szCs w:val="22"/>
        </w:rPr>
        <w:t xml:space="preserve">2 Int. Kooperationen u. </w:t>
      </w:r>
      <w:r w:rsidR="00F1573B">
        <w:rPr>
          <w:rFonts w:ascii="Arial" w:hAnsi="Arial" w:cs="Arial"/>
          <w:sz w:val="22"/>
          <w:szCs w:val="22"/>
        </w:rPr>
        <w:t>Entwicklungszusammenarbeit</w:t>
      </w:r>
    </w:p>
    <w:p w14:paraId="6D68DC2A" w14:textId="71BF6DB7" w:rsidR="000859A6" w:rsidRPr="00B55F34" w:rsidRDefault="004E1BF9" w:rsidP="00CC3F3F">
      <w:pPr>
        <w:tabs>
          <w:tab w:val="left" w:pos="9720"/>
          <w:tab w:val="left" w:pos="10260"/>
        </w:tabs>
        <w:spacing w:before="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Am Markt 21</w:t>
      </w:r>
      <w:r w:rsidR="000859A6" w:rsidRPr="00B55F34">
        <w:rPr>
          <w:rFonts w:ascii="Arial" w:hAnsi="Arial" w:cs="Arial"/>
          <w:sz w:val="22"/>
          <w:szCs w:val="22"/>
        </w:rPr>
        <w:t xml:space="preserve"> </w:t>
      </w:r>
      <w:r w:rsidR="000859A6">
        <w:rPr>
          <w:rFonts w:ascii="Arial" w:hAnsi="Arial" w:cs="Arial"/>
          <w:sz w:val="22"/>
          <w:szCs w:val="22"/>
        </w:rPr>
        <w:br/>
      </w:r>
      <w:r w:rsidR="000859A6" w:rsidRPr="00B55F34">
        <w:rPr>
          <w:rFonts w:ascii="Arial" w:hAnsi="Arial" w:cs="Arial"/>
          <w:sz w:val="22"/>
          <w:szCs w:val="22"/>
        </w:rPr>
        <w:t>28195 Bremen</w:t>
      </w:r>
    </w:p>
    <w:p w14:paraId="6AD336B5" w14:textId="77777777" w:rsidR="00F757EA" w:rsidRDefault="00F757EA" w:rsidP="004530B9">
      <w:pPr>
        <w:rPr>
          <w:rFonts w:ascii="Arial" w:hAnsi="Arial" w:cs="Arial"/>
        </w:rPr>
      </w:pPr>
    </w:p>
    <w:p w14:paraId="43E6BCE8" w14:textId="77777777" w:rsidR="004530B9" w:rsidRPr="002D4436" w:rsidRDefault="004530B9" w:rsidP="004530B9">
      <w:pPr>
        <w:rPr>
          <w:rFonts w:ascii="Arial" w:hAnsi="Arial" w:cs="Arial"/>
        </w:rPr>
      </w:pPr>
    </w:p>
    <w:p w14:paraId="05E9F391" w14:textId="77777777" w:rsidR="004530B9" w:rsidRDefault="00852CEF" w:rsidP="00DE3138">
      <w:pPr>
        <w:pStyle w:val="berschrift1"/>
        <w:spacing w:line="240" w:lineRule="auto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Verwendungsnachweis</w:t>
      </w:r>
    </w:p>
    <w:p w14:paraId="7B31A8A3" w14:textId="77777777" w:rsidR="005D04B7" w:rsidRPr="005D04B7" w:rsidRDefault="005D04B7" w:rsidP="005D04B7"/>
    <w:p w14:paraId="3B1F6070" w14:textId="77777777" w:rsidR="00403B01" w:rsidRPr="009A17DA" w:rsidRDefault="00403B01" w:rsidP="00097F2B">
      <w:pPr>
        <w:spacing w:before="20"/>
        <w:rPr>
          <w:rFonts w:ascii="Arial" w:hAnsi="Arial" w:cs="Arial"/>
          <w:sz w:val="6"/>
          <w:szCs w:val="6"/>
        </w:rPr>
      </w:pPr>
    </w:p>
    <w:tbl>
      <w:tblPr>
        <w:tblW w:w="103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5"/>
      </w:tblGrid>
      <w:tr w:rsidR="004530B9" w:rsidRPr="002D4436" w14:paraId="100BCB60" w14:textId="77777777" w:rsidTr="00EC7F44">
        <w:trPr>
          <w:trHeight w:hRule="exact" w:val="396"/>
        </w:trPr>
        <w:tc>
          <w:tcPr>
            <w:tcW w:w="10335" w:type="dxa"/>
          </w:tcPr>
          <w:p w14:paraId="3DC37FD4" w14:textId="77777777" w:rsidR="00867562" w:rsidRPr="002D4436" w:rsidRDefault="005D04B7" w:rsidP="00852CEF">
            <w:pPr>
              <w:tabs>
                <w:tab w:val="left" w:pos="567"/>
                <w:tab w:val="left" w:pos="4536"/>
                <w:tab w:val="left" w:pos="5103"/>
              </w:tabs>
              <w:rPr>
                <w:rFonts w:ascii="Arial" w:hAnsi="Arial" w:cs="Arial"/>
              </w:rPr>
            </w:pPr>
            <w:bookmarkStart w:id="1" w:name="_Toc310610260"/>
            <w:r>
              <w:rPr>
                <w:rStyle w:val="berschrift4Zchn"/>
                <w:rFonts w:cs="Arial"/>
              </w:rPr>
              <w:t>1</w:t>
            </w:r>
            <w:r w:rsidR="008A5716" w:rsidRPr="002D4436">
              <w:rPr>
                <w:rStyle w:val="berschrift4Zchn"/>
                <w:rFonts w:cs="Arial"/>
              </w:rPr>
              <w:t>.</w:t>
            </w:r>
            <w:r w:rsidR="00AA43C2" w:rsidRPr="002D4436">
              <w:rPr>
                <w:rStyle w:val="berschrift4Zchn"/>
                <w:rFonts w:cs="Arial"/>
              </w:rPr>
              <w:t xml:space="preserve"> </w:t>
            </w:r>
            <w:bookmarkEnd w:id="1"/>
            <w:r w:rsidR="00452D0E">
              <w:rPr>
                <w:rStyle w:val="berschrift4Zchn"/>
                <w:rFonts w:cs="Arial"/>
              </w:rPr>
              <w:t>Projekt</w:t>
            </w:r>
            <w:r w:rsidR="00A251B4">
              <w:rPr>
                <w:rStyle w:val="berschrift4Zchn"/>
                <w:rFonts w:cs="Arial"/>
              </w:rPr>
              <w:t xml:space="preserve">titel </w:t>
            </w:r>
          </w:p>
        </w:tc>
      </w:tr>
      <w:tr w:rsidR="00C62086" w:rsidRPr="002D4436" w14:paraId="6F97875A" w14:textId="77777777" w:rsidTr="00EC7F44">
        <w:trPr>
          <w:trHeight w:hRule="exact" w:val="944"/>
        </w:trPr>
        <w:tc>
          <w:tcPr>
            <w:tcW w:w="10335" w:type="dxa"/>
          </w:tcPr>
          <w:p w14:paraId="2F85CFCF" w14:textId="77777777" w:rsidR="00C62086" w:rsidRDefault="007E47B5" w:rsidP="008A5716">
            <w:pPr>
              <w:tabs>
                <w:tab w:val="left" w:pos="567"/>
                <w:tab w:val="left" w:pos="4536"/>
                <w:tab w:val="left" w:pos="5103"/>
              </w:tabs>
              <w:rPr>
                <w:rFonts w:ascii="Arial" w:hAnsi="Arial" w:cs="Arial"/>
              </w:rPr>
            </w:pPr>
            <w:r w:rsidRPr="002D4436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700"/>
                  </w:textInput>
                </w:ffData>
              </w:fldChar>
            </w:r>
            <w:r w:rsidRPr="002D4436">
              <w:rPr>
                <w:rFonts w:ascii="Arial" w:hAnsi="Arial" w:cs="Arial"/>
              </w:rPr>
              <w:instrText xml:space="preserve"> FORMTEXT </w:instrText>
            </w:r>
            <w:r w:rsidRPr="002D4436">
              <w:rPr>
                <w:rFonts w:ascii="Arial" w:hAnsi="Arial" w:cs="Arial"/>
              </w:rPr>
            </w:r>
            <w:r w:rsidRPr="002D4436">
              <w:rPr>
                <w:rFonts w:ascii="Arial" w:hAnsi="Arial" w:cs="Arial"/>
              </w:rPr>
              <w:fldChar w:fldCharType="separate"/>
            </w:r>
            <w:r w:rsidR="002B1294">
              <w:rPr>
                <w:rFonts w:ascii="Arial" w:hAnsi="Arial" w:cs="Arial"/>
              </w:rPr>
              <w:t> </w:t>
            </w:r>
            <w:r w:rsidR="002B1294">
              <w:rPr>
                <w:rFonts w:ascii="Arial" w:hAnsi="Arial" w:cs="Arial"/>
              </w:rPr>
              <w:t> </w:t>
            </w:r>
            <w:r w:rsidR="002B1294">
              <w:rPr>
                <w:rFonts w:ascii="Arial" w:hAnsi="Arial" w:cs="Arial"/>
              </w:rPr>
              <w:t> </w:t>
            </w:r>
            <w:r w:rsidR="002B1294">
              <w:rPr>
                <w:rFonts w:ascii="Arial" w:hAnsi="Arial" w:cs="Arial"/>
              </w:rPr>
              <w:t> </w:t>
            </w:r>
            <w:r w:rsidR="002B1294">
              <w:rPr>
                <w:rFonts w:ascii="Arial" w:hAnsi="Arial" w:cs="Arial"/>
              </w:rPr>
              <w:t> </w:t>
            </w:r>
            <w:r w:rsidRPr="002D4436">
              <w:rPr>
                <w:rFonts w:ascii="Arial" w:hAnsi="Arial" w:cs="Arial"/>
              </w:rPr>
              <w:fldChar w:fldCharType="end"/>
            </w:r>
          </w:p>
          <w:p w14:paraId="3B81F8F0" w14:textId="77777777" w:rsidR="001313F6" w:rsidRDefault="001313F6" w:rsidP="008A5716">
            <w:pPr>
              <w:tabs>
                <w:tab w:val="left" w:pos="567"/>
                <w:tab w:val="left" w:pos="4536"/>
                <w:tab w:val="left" w:pos="5103"/>
              </w:tabs>
              <w:rPr>
                <w:rFonts w:ascii="Arial" w:hAnsi="Arial" w:cs="Arial"/>
              </w:rPr>
            </w:pPr>
          </w:p>
          <w:p w14:paraId="0437E6A2" w14:textId="77777777" w:rsidR="001313F6" w:rsidRPr="002D4436" w:rsidRDefault="001313F6" w:rsidP="008A5716">
            <w:pPr>
              <w:tabs>
                <w:tab w:val="left" w:pos="567"/>
                <w:tab w:val="left" w:pos="4536"/>
                <w:tab w:val="left" w:pos="5103"/>
              </w:tabs>
              <w:rPr>
                <w:rStyle w:val="berschrift4Zchn"/>
                <w:rFonts w:cs="Arial"/>
              </w:rPr>
            </w:pPr>
          </w:p>
        </w:tc>
      </w:tr>
    </w:tbl>
    <w:p w14:paraId="233071DF" w14:textId="77777777" w:rsidR="006A7DCB" w:rsidRDefault="006A7DCB" w:rsidP="004530B9">
      <w:pPr>
        <w:rPr>
          <w:rFonts w:ascii="Arial" w:hAnsi="Arial" w:cs="Arial"/>
          <w:sz w:val="6"/>
          <w:szCs w:val="6"/>
        </w:rPr>
      </w:pPr>
    </w:p>
    <w:tbl>
      <w:tblPr>
        <w:tblW w:w="10343" w:type="dxa"/>
        <w:tblLayout w:type="fixed"/>
        <w:tblLook w:val="01E0" w:firstRow="1" w:lastRow="1" w:firstColumn="1" w:lastColumn="1" w:noHBand="0" w:noVBand="0"/>
      </w:tblPr>
      <w:tblGrid>
        <w:gridCol w:w="5240"/>
        <w:gridCol w:w="5103"/>
      </w:tblGrid>
      <w:tr w:rsidR="001313F6" w:rsidRPr="00A07499" w14:paraId="0903527B" w14:textId="77777777" w:rsidTr="00EC7F44"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3A54" w14:textId="77777777" w:rsidR="001313F6" w:rsidRPr="00A07499" w:rsidRDefault="001313F6" w:rsidP="00852CEF">
            <w:pPr>
              <w:tabs>
                <w:tab w:val="left" w:pos="360"/>
              </w:tabs>
              <w:rPr>
                <w:rFonts w:ascii="Arial" w:hAnsi="Arial" w:cs="Arial"/>
              </w:rPr>
            </w:pPr>
            <w:bookmarkStart w:id="2" w:name="_Toc310610265"/>
            <w:r w:rsidRPr="00A07499">
              <w:rPr>
                <w:rStyle w:val="berschrift4Zchn"/>
                <w:rFonts w:cs="Arial"/>
              </w:rPr>
              <w:t xml:space="preserve">2. </w:t>
            </w:r>
            <w:bookmarkEnd w:id="2"/>
            <w:r w:rsidR="004927D2">
              <w:rPr>
                <w:rStyle w:val="berschrift4Zchn"/>
                <w:rFonts w:cs="Arial"/>
              </w:rPr>
              <w:t>Maßnahmendauer</w:t>
            </w:r>
            <w:r w:rsidR="00452D0E">
              <w:rPr>
                <w:rStyle w:val="berschrift4Zchn"/>
                <w:rFonts w:cs="Arial"/>
              </w:rPr>
              <w:t xml:space="preserve"> im Kalenderjahr</w:t>
            </w:r>
            <w:r w:rsidR="004927D2">
              <w:rPr>
                <w:rFonts w:ascii="Arial" w:hAnsi="Arial" w:cs="Arial"/>
              </w:rPr>
              <w:t xml:space="preserve"> </w:t>
            </w:r>
            <w:r w:rsidRPr="00A07499">
              <w:rPr>
                <w:rFonts w:ascii="Arial" w:hAnsi="Arial" w:cs="Arial"/>
                <w:sz w:val="19"/>
                <w:szCs w:val="19"/>
              </w:rPr>
              <w:t>(Beginn- und Enddatum</w:t>
            </w:r>
            <w:r w:rsidR="004927D2">
              <w:rPr>
                <w:rFonts w:ascii="Arial" w:hAnsi="Arial" w:cs="Arial"/>
                <w:sz w:val="19"/>
                <w:szCs w:val="19"/>
              </w:rPr>
              <w:t xml:space="preserve"> der mit dem Projekt  zusammenhängenden Aktivitäten</w:t>
            </w:r>
            <w:r w:rsidRPr="00A07499">
              <w:rPr>
                <w:rFonts w:ascii="Arial" w:hAnsi="Arial" w:cs="Arial"/>
                <w:sz w:val="19"/>
                <w:szCs w:val="19"/>
              </w:rPr>
              <w:t>)</w:t>
            </w:r>
          </w:p>
        </w:tc>
      </w:tr>
      <w:tr w:rsidR="001313F6" w:rsidRPr="00A07499" w14:paraId="46EF7609" w14:textId="77777777" w:rsidTr="00EC7F44">
        <w:trPr>
          <w:trHeight w:hRule="exact" w:val="51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FE15E" w14:textId="77777777" w:rsidR="001313F6" w:rsidRPr="00A07499" w:rsidRDefault="001313F6" w:rsidP="00A07499">
            <w:pPr>
              <w:spacing w:before="20"/>
              <w:rPr>
                <w:rFonts w:ascii="Arial" w:hAnsi="Arial" w:cs="Arial"/>
                <w:sz w:val="19"/>
                <w:szCs w:val="19"/>
              </w:rPr>
            </w:pPr>
            <w:r w:rsidRPr="00A07499">
              <w:rPr>
                <w:rFonts w:ascii="Arial" w:hAnsi="Arial" w:cs="Arial"/>
                <w:sz w:val="19"/>
                <w:szCs w:val="19"/>
              </w:rPr>
              <w:t>Beginn:</w:t>
            </w:r>
          </w:p>
          <w:p w14:paraId="47F5C530" w14:textId="77777777" w:rsidR="001313F6" w:rsidRPr="00A07499" w:rsidRDefault="001313F6" w:rsidP="00A07499">
            <w:pPr>
              <w:tabs>
                <w:tab w:val="center" w:pos="1980"/>
                <w:tab w:val="left" w:pos="6407"/>
                <w:tab w:val="left" w:pos="6649"/>
                <w:tab w:val="left" w:pos="7541"/>
                <w:tab w:val="left" w:pos="9209"/>
              </w:tabs>
              <w:jc w:val="center"/>
              <w:rPr>
                <w:rFonts w:ascii="Arial" w:hAnsi="Arial" w:cs="Arial"/>
              </w:rPr>
            </w:pPr>
            <w:r w:rsidRPr="00A07499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A07499">
              <w:rPr>
                <w:rFonts w:ascii="Arial" w:hAnsi="Arial" w:cs="Arial"/>
              </w:rPr>
              <w:instrText xml:space="preserve"> FORMTEXT </w:instrText>
            </w:r>
            <w:r w:rsidRPr="00A07499">
              <w:rPr>
                <w:rFonts w:ascii="Arial" w:hAnsi="Arial" w:cs="Arial"/>
              </w:rPr>
            </w:r>
            <w:r w:rsidRPr="00A07499">
              <w:rPr>
                <w:rFonts w:ascii="Arial" w:hAnsi="Arial" w:cs="Arial"/>
              </w:rPr>
              <w:fldChar w:fldCharType="separate"/>
            </w:r>
            <w:r w:rsidRPr="00A07499">
              <w:rPr>
                <w:rFonts w:ascii="Arial" w:hAnsi="Arial" w:cs="Arial"/>
                <w:noProof/>
              </w:rPr>
              <w:t> </w:t>
            </w:r>
            <w:r w:rsidRPr="00A07499">
              <w:rPr>
                <w:rFonts w:ascii="Arial" w:hAnsi="Arial" w:cs="Arial"/>
                <w:noProof/>
              </w:rPr>
              <w:t> </w:t>
            </w:r>
            <w:r w:rsidRPr="00A07499">
              <w:rPr>
                <w:rFonts w:ascii="Arial" w:hAnsi="Arial" w:cs="Arial"/>
                <w:noProof/>
              </w:rPr>
              <w:t> </w:t>
            </w:r>
            <w:r w:rsidRPr="00A07499">
              <w:rPr>
                <w:rFonts w:ascii="Arial" w:hAnsi="Arial" w:cs="Arial"/>
                <w:noProof/>
              </w:rPr>
              <w:t> </w:t>
            </w:r>
            <w:r w:rsidRPr="00A07499">
              <w:rPr>
                <w:rFonts w:ascii="Arial" w:hAnsi="Arial" w:cs="Arial"/>
                <w:noProof/>
              </w:rPr>
              <w:t> </w:t>
            </w:r>
            <w:r w:rsidRPr="00A07499">
              <w:rPr>
                <w:rFonts w:ascii="Arial" w:hAnsi="Arial" w:cs="Arial"/>
              </w:rPr>
              <w:fldChar w:fldCharType="end"/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AADCF" w14:textId="77777777" w:rsidR="001313F6" w:rsidRPr="00A07499" w:rsidRDefault="001313F6" w:rsidP="00A07499">
            <w:pPr>
              <w:spacing w:before="20"/>
              <w:rPr>
                <w:rFonts w:ascii="Arial" w:hAnsi="Arial" w:cs="Arial"/>
                <w:sz w:val="19"/>
                <w:szCs w:val="19"/>
              </w:rPr>
            </w:pPr>
            <w:r w:rsidRPr="00A07499">
              <w:rPr>
                <w:rFonts w:ascii="Arial" w:hAnsi="Arial" w:cs="Arial"/>
                <w:sz w:val="19"/>
                <w:szCs w:val="19"/>
              </w:rPr>
              <w:t xml:space="preserve">Ende: </w:t>
            </w:r>
          </w:p>
          <w:p w14:paraId="5B0AC334" w14:textId="77777777" w:rsidR="001313F6" w:rsidRPr="00A07499" w:rsidRDefault="001313F6" w:rsidP="00A07499">
            <w:pPr>
              <w:tabs>
                <w:tab w:val="center" w:pos="1980"/>
                <w:tab w:val="left" w:pos="6407"/>
                <w:tab w:val="left" w:pos="6649"/>
                <w:tab w:val="left" w:pos="7541"/>
                <w:tab w:val="left" w:pos="9209"/>
              </w:tabs>
              <w:jc w:val="center"/>
              <w:rPr>
                <w:rFonts w:ascii="Arial" w:hAnsi="Arial" w:cs="Arial"/>
              </w:rPr>
            </w:pPr>
            <w:r w:rsidRPr="00A07499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A07499">
              <w:rPr>
                <w:rFonts w:ascii="Arial" w:hAnsi="Arial" w:cs="Arial"/>
              </w:rPr>
              <w:instrText xml:space="preserve"> FORMTEXT </w:instrText>
            </w:r>
            <w:r w:rsidRPr="00A07499">
              <w:rPr>
                <w:rFonts w:ascii="Arial" w:hAnsi="Arial" w:cs="Arial"/>
              </w:rPr>
            </w:r>
            <w:r w:rsidRPr="00A07499">
              <w:rPr>
                <w:rFonts w:ascii="Arial" w:hAnsi="Arial" w:cs="Arial"/>
              </w:rPr>
              <w:fldChar w:fldCharType="separate"/>
            </w:r>
            <w:r w:rsidRPr="00A07499">
              <w:rPr>
                <w:rFonts w:ascii="Arial" w:hAnsi="Arial" w:cs="Arial"/>
                <w:noProof/>
              </w:rPr>
              <w:t> </w:t>
            </w:r>
            <w:r w:rsidRPr="00A07499">
              <w:rPr>
                <w:rFonts w:ascii="Arial" w:hAnsi="Arial" w:cs="Arial"/>
                <w:noProof/>
              </w:rPr>
              <w:t> </w:t>
            </w:r>
            <w:r w:rsidRPr="00A07499">
              <w:rPr>
                <w:rFonts w:ascii="Arial" w:hAnsi="Arial" w:cs="Arial"/>
                <w:noProof/>
              </w:rPr>
              <w:t> </w:t>
            </w:r>
            <w:r w:rsidRPr="00A07499">
              <w:rPr>
                <w:rFonts w:ascii="Arial" w:hAnsi="Arial" w:cs="Arial"/>
                <w:noProof/>
              </w:rPr>
              <w:t> </w:t>
            </w:r>
            <w:r w:rsidRPr="00A07499">
              <w:rPr>
                <w:rFonts w:ascii="Arial" w:hAnsi="Arial" w:cs="Arial"/>
                <w:noProof/>
              </w:rPr>
              <w:t> </w:t>
            </w:r>
            <w:r w:rsidRPr="00A07499">
              <w:rPr>
                <w:rFonts w:ascii="Arial" w:hAnsi="Arial" w:cs="Arial"/>
              </w:rPr>
              <w:fldChar w:fldCharType="end"/>
            </w:r>
          </w:p>
        </w:tc>
      </w:tr>
    </w:tbl>
    <w:p w14:paraId="6B90106F" w14:textId="77777777" w:rsidR="001313F6" w:rsidRDefault="001313F6" w:rsidP="004530B9">
      <w:pPr>
        <w:rPr>
          <w:rFonts w:ascii="Arial" w:hAnsi="Arial" w:cs="Arial"/>
          <w:sz w:val="6"/>
          <w:szCs w:val="6"/>
        </w:rPr>
      </w:pPr>
    </w:p>
    <w:tbl>
      <w:tblPr>
        <w:tblW w:w="10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039"/>
        <w:gridCol w:w="2520"/>
      </w:tblGrid>
      <w:tr w:rsidR="008A5716" w:rsidRPr="002D4436" w14:paraId="15FDEEEC" w14:textId="77777777" w:rsidTr="00EC7F44">
        <w:trPr>
          <w:trHeight w:hRule="exact" w:val="477"/>
        </w:trPr>
        <w:tc>
          <w:tcPr>
            <w:tcW w:w="10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5203" w14:textId="77777777" w:rsidR="008A5716" w:rsidRPr="002D4436" w:rsidRDefault="001313F6" w:rsidP="00452D0E">
            <w:pPr>
              <w:spacing w:before="20"/>
              <w:rPr>
                <w:rFonts w:ascii="Arial" w:hAnsi="Arial" w:cs="Arial"/>
              </w:rPr>
            </w:pPr>
            <w:bookmarkStart w:id="3" w:name="_Toc310610261"/>
            <w:r>
              <w:rPr>
                <w:rStyle w:val="berschrift4Zchn"/>
                <w:rFonts w:cs="Arial"/>
              </w:rPr>
              <w:t>3</w:t>
            </w:r>
            <w:r w:rsidR="000276E4" w:rsidRPr="002D4436">
              <w:rPr>
                <w:rStyle w:val="berschrift4Zchn"/>
                <w:rFonts w:cs="Arial"/>
              </w:rPr>
              <w:t>.</w:t>
            </w:r>
            <w:r w:rsidR="00AA43C2" w:rsidRPr="002D4436">
              <w:rPr>
                <w:rStyle w:val="berschrift4Zchn"/>
                <w:rFonts w:cs="Arial"/>
              </w:rPr>
              <w:t xml:space="preserve"> </w:t>
            </w:r>
            <w:r w:rsidR="008A5716" w:rsidRPr="002D4436">
              <w:rPr>
                <w:rStyle w:val="berschrift4Zchn"/>
                <w:rFonts w:cs="Arial"/>
              </w:rPr>
              <w:t xml:space="preserve">Ansprechpartner/-in und Verantwortliche/r für das </w:t>
            </w:r>
            <w:bookmarkEnd w:id="3"/>
            <w:r w:rsidR="00452D0E">
              <w:rPr>
                <w:rStyle w:val="berschrift4Zchn"/>
                <w:rFonts w:cs="Arial"/>
              </w:rPr>
              <w:t>Projekt</w:t>
            </w:r>
          </w:p>
        </w:tc>
      </w:tr>
      <w:tr w:rsidR="00DC100A" w:rsidRPr="002D4436" w14:paraId="213D8A1C" w14:textId="77777777" w:rsidTr="00EC7F44">
        <w:trPr>
          <w:trHeight w:hRule="exact" w:val="567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7F31" w14:textId="77777777" w:rsidR="00DC100A" w:rsidRPr="002D4436" w:rsidRDefault="00DC100A" w:rsidP="00097F2B">
            <w:pPr>
              <w:spacing w:before="20"/>
              <w:rPr>
                <w:rFonts w:ascii="Arial" w:hAnsi="Arial" w:cs="Arial"/>
                <w:sz w:val="19"/>
                <w:szCs w:val="19"/>
              </w:rPr>
            </w:pPr>
            <w:r w:rsidRPr="002D4436">
              <w:rPr>
                <w:rFonts w:ascii="Arial" w:hAnsi="Arial" w:cs="Arial"/>
                <w:sz w:val="19"/>
                <w:szCs w:val="19"/>
              </w:rPr>
              <w:t>Name, Vorname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6220" w14:textId="77777777" w:rsidR="00DC100A" w:rsidRPr="002D4436" w:rsidRDefault="00DC100A" w:rsidP="00ED65C8">
            <w:pPr>
              <w:spacing w:before="20"/>
              <w:rPr>
                <w:rFonts w:ascii="Arial" w:hAnsi="Arial" w:cs="Arial"/>
              </w:rPr>
            </w:pPr>
            <w:r w:rsidRPr="002D443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2D4436">
              <w:rPr>
                <w:rFonts w:ascii="Arial" w:hAnsi="Arial" w:cs="Arial"/>
              </w:rPr>
              <w:instrText xml:space="preserve"> FORMTEXT </w:instrText>
            </w:r>
            <w:r w:rsidRPr="002D4436">
              <w:rPr>
                <w:rFonts w:ascii="Arial" w:hAnsi="Arial" w:cs="Arial"/>
              </w:rPr>
            </w:r>
            <w:r w:rsidRPr="002D4436">
              <w:rPr>
                <w:rFonts w:ascii="Arial" w:hAnsi="Arial" w:cs="Arial"/>
              </w:rPr>
              <w:fldChar w:fldCharType="separate"/>
            </w:r>
            <w:r w:rsidRPr="002D4436">
              <w:rPr>
                <w:rFonts w:ascii="Arial" w:hAnsi="Arial" w:cs="Arial"/>
                <w:noProof/>
              </w:rPr>
              <w:t> </w:t>
            </w:r>
            <w:r w:rsidRPr="002D4436">
              <w:rPr>
                <w:rFonts w:ascii="Arial" w:hAnsi="Arial" w:cs="Arial"/>
                <w:noProof/>
              </w:rPr>
              <w:t> </w:t>
            </w:r>
            <w:r w:rsidRPr="002D4436">
              <w:rPr>
                <w:rFonts w:ascii="Arial" w:hAnsi="Arial" w:cs="Arial"/>
                <w:noProof/>
              </w:rPr>
              <w:t> </w:t>
            </w:r>
            <w:r w:rsidRPr="002D4436">
              <w:rPr>
                <w:rFonts w:ascii="Arial" w:hAnsi="Arial" w:cs="Arial"/>
                <w:noProof/>
              </w:rPr>
              <w:t> </w:t>
            </w:r>
            <w:r w:rsidRPr="002D4436">
              <w:rPr>
                <w:rFonts w:ascii="Arial" w:hAnsi="Arial" w:cs="Arial"/>
                <w:noProof/>
              </w:rPr>
              <w:t> </w:t>
            </w:r>
            <w:r w:rsidRPr="002D443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51F8" w14:textId="77777777" w:rsidR="00DC100A" w:rsidRPr="000859A6" w:rsidRDefault="00DC100A" w:rsidP="00097F2B">
            <w:pPr>
              <w:tabs>
                <w:tab w:val="center" w:pos="1370"/>
              </w:tabs>
              <w:rPr>
                <w:rFonts w:ascii="Arial" w:hAnsi="Arial" w:cs="Arial"/>
                <w:sz w:val="19"/>
              </w:rPr>
            </w:pPr>
            <w:r w:rsidRPr="000859A6">
              <w:rPr>
                <w:rFonts w:ascii="Arial" w:hAnsi="Arial" w:cs="Arial"/>
                <w:sz w:val="19"/>
                <w:szCs w:val="19"/>
              </w:rPr>
              <w:t>Telefon:</w:t>
            </w:r>
            <w:r w:rsidR="000859A6" w:rsidRPr="000859A6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0859A6">
              <w:rPr>
                <w:rFonts w:ascii="Arial" w:hAnsi="Arial" w:cs="Arial"/>
                <w:sz w:val="19"/>
              </w:rPr>
              <w:tab/>
            </w:r>
            <w:r w:rsidR="003608CC" w:rsidRPr="000859A6">
              <w:rPr>
                <w:rFonts w:ascii="Arial" w:hAnsi="Arial"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="003608CC" w:rsidRPr="000859A6">
              <w:rPr>
                <w:rFonts w:ascii="Arial" w:hAnsi="Arial" w:cs="Arial"/>
                <w:sz w:val="19"/>
              </w:rPr>
              <w:instrText xml:space="preserve"> FORMTEXT </w:instrText>
            </w:r>
            <w:r w:rsidR="003608CC" w:rsidRPr="000859A6">
              <w:rPr>
                <w:rFonts w:ascii="Arial" w:hAnsi="Arial" w:cs="Arial"/>
                <w:sz w:val="19"/>
              </w:rPr>
            </w:r>
            <w:r w:rsidR="003608CC" w:rsidRPr="000859A6">
              <w:rPr>
                <w:rFonts w:ascii="Arial" w:hAnsi="Arial" w:cs="Arial"/>
                <w:sz w:val="19"/>
              </w:rPr>
              <w:fldChar w:fldCharType="separate"/>
            </w:r>
            <w:r w:rsidR="003608CC" w:rsidRPr="000859A6">
              <w:rPr>
                <w:rFonts w:ascii="Arial" w:hAnsi="Arial" w:cs="Arial"/>
                <w:noProof/>
                <w:sz w:val="19"/>
              </w:rPr>
              <w:t> </w:t>
            </w:r>
            <w:r w:rsidR="003608CC" w:rsidRPr="000859A6">
              <w:rPr>
                <w:rFonts w:ascii="Arial" w:hAnsi="Arial" w:cs="Arial"/>
                <w:noProof/>
                <w:sz w:val="19"/>
              </w:rPr>
              <w:t> </w:t>
            </w:r>
            <w:r w:rsidR="003608CC" w:rsidRPr="000859A6">
              <w:rPr>
                <w:rFonts w:ascii="Arial" w:hAnsi="Arial" w:cs="Arial"/>
                <w:noProof/>
                <w:sz w:val="19"/>
              </w:rPr>
              <w:t> </w:t>
            </w:r>
            <w:r w:rsidR="003608CC" w:rsidRPr="000859A6">
              <w:rPr>
                <w:rFonts w:ascii="Arial" w:hAnsi="Arial" w:cs="Arial"/>
                <w:noProof/>
                <w:sz w:val="19"/>
              </w:rPr>
              <w:t> </w:t>
            </w:r>
            <w:r w:rsidR="003608CC" w:rsidRPr="000859A6">
              <w:rPr>
                <w:rFonts w:ascii="Arial" w:hAnsi="Arial" w:cs="Arial"/>
                <w:noProof/>
                <w:sz w:val="19"/>
              </w:rPr>
              <w:t> </w:t>
            </w:r>
            <w:r w:rsidR="003608CC" w:rsidRPr="000859A6">
              <w:rPr>
                <w:rFonts w:ascii="Arial" w:hAnsi="Arial" w:cs="Arial"/>
                <w:sz w:val="19"/>
              </w:rPr>
              <w:fldChar w:fldCharType="end"/>
            </w:r>
          </w:p>
        </w:tc>
      </w:tr>
      <w:tr w:rsidR="00DC100A" w:rsidRPr="002D4436" w14:paraId="0807D64B" w14:textId="77777777" w:rsidTr="00EC7F44">
        <w:trPr>
          <w:trHeight w:hRule="exact" w:val="567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271E" w14:textId="77777777" w:rsidR="00DC100A" w:rsidRPr="002D4436" w:rsidRDefault="00DC100A" w:rsidP="00097F2B">
            <w:pPr>
              <w:spacing w:before="20"/>
              <w:rPr>
                <w:rFonts w:ascii="Arial" w:hAnsi="Arial" w:cs="Arial"/>
                <w:sz w:val="19"/>
                <w:szCs w:val="19"/>
              </w:rPr>
            </w:pPr>
            <w:r w:rsidRPr="002D4436">
              <w:rPr>
                <w:rFonts w:ascii="Arial" w:hAnsi="Arial" w:cs="Arial"/>
                <w:sz w:val="19"/>
                <w:szCs w:val="19"/>
              </w:rPr>
              <w:t>Anschrift</w:t>
            </w:r>
            <w:r w:rsidR="00867562">
              <w:rPr>
                <w:rFonts w:ascii="Arial" w:hAnsi="Arial" w:cs="Arial"/>
                <w:sz w:val="19"/>
                <w:szCs w:val="19"/>
              </w:rPr>
              <w:t>/Email</w:t>
            </w:r>
          </w:p>
        </w:tc>
        <w:tc>
          <w:tcPr>
            <w:tcW w:w="8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86A8" w14:textId="77777777" w:rsidR="00DC100A" w:rsidRPr="002D4436" w:rsidRDefault="003608CC" w:rsidP="00ED65C8">
            <w:pPr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2FB4A715" w14:textId="77777777" w:rsidR="00DC100A" w:rsidRPr="009A17DA" w:rsidRDefault="00DC100A" w:rsidP="00DC100A">
      <w:pPr>
        <w:rPr>
          <w:rFonts w:ascii="Arial" w:hAnsi="Arial" w:cs="Arial"/>
          <w:b/>
          <w:sz w:val="6"/>
          <w:szCs w:val="6"/>
        </w:rPr>
      </w:pPr>
    </w:p>
    <w:p w14:paraId="407A8E12" w14:textId="77777777" w:rsidR="00F343F1" w:rsidRPr="009A17DA" w:rsidRDefault="00F343F1" w:rsidP="004530B9">
      <w:pPr>
        <w:pStyle w:val="Fuzeile"/>
        <w:tabs>
          <w:tab w:val="clear" w:pos="4819"/>
          <w:tab w:val="clear" w:pos="9071"/>
        </w:tabs>
        <w:rPr>
          <w:rFonts w:ascii="Arial" w:hAnsi="Arial" w:cs="Arial"/>
          <w:sz w:val="6"/>
          <w:szCs w:val="6"/>
        </w:rPr>
      </w:pPr>
    </w:p>
    <w:tbl>
      <w:tblPr>
        <w:tblW w:w="10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0"/>
      </w:tblGrid>
      <w:tr w:rsidR="00BF4429" w:rsidRPr="002D4436" w14:paraId="4B483888" w14:textId="77777777" w:rsidTr="00EC7F44">
        <w:trPr>
          <w:trHeight w:val="510"/>
        </w:trPr>
        <w:tc>
          <w:tcPr>
            <w:tcW w:w="10330" w:type="dxa"/>
          </w:tcPr>
          <w:p w14:paraId="38A92048" w14:textId="77777777" w:rsidR="00BF4429" w:rsidRPr="002D4436" w:rsidRDefault="001313F6" w:rsidP="00D273EF">
            <w:pPr>
              <w:spacing w:before="20"/>
              <w:rPr>
                <w:rFonts w:ascii="Arial" w:hAnsi="Arial" w:cs="Arial"/>
              </w:rPr>
            </w:pPr>
            <w:bookmarkStart w:id="4" w:name="_Toc310610269"/>
            <w:r>
              <w:rPr>
                <w:rStyle w:val="berschrift4Zchn"/>
                <w:rFonts w:cs="Arial"/>
              </w:rPr>
              <w:t>4</w:t>
            </w:r>
            <w:r w:rsidR="00BF4429" w:rsidRPr="002D4436">
              <w:rPr>
                <w:rStyle w:val="berschrift4Zchn"/>
                <w:rFonts w:cs="Arial"/>
              </w:rPr>
              <w:t>.</w:t>
            </w:r>
            <w:r w:rsidR="00AA43C2" w:rsidRPr="002D4436">
              <w:rPr>
                <w:rStyle w:val="berschrift4Zchn"/>
                <w:rFonts w:cs="Arial"/>
              </w:rPr>
              <w:t xml:space="preserve"> </w:t>
            </w:r>
            <w:bookmarkEnd w:id="4"/>
            <w:r w:rsidR="00852CEF">
              <w:rPr>
                <w:rStyle w:val="berschrift4Zchn"/>
                <w:rFonts w:cs="Arial"/>
              </w:rPr>
              <w:t xml:space="preserve">Sachbericht </w:t>
            </w:r>
            <w:r w:rsidR="00831EBA">
              <w:rPr>
                <w:rStyle w:val="berschrift4Zchn"/>
                <w:rFonts w:cs="Arial"/>
              </w:rPr>
              <w:br/>
            </w:r>
          </w:p>
        </w:tc>
      </w:tr>
      <w:tr w:rsidR="00BF4429" w:rsidRPr="002D4436" w14:paraId="4A46D88F" w14:textId="77777777" w:rsidTr="00D273EF">
        <w:trPr>
          <w:trHeight w:hRule="exact" w:val="753"/>
        </w:trPr>
        <w:tc>
          <w:tcPr>
            <w:tcW w:w="10330" w:type="dxa"/>
          </w:tcPr>
          <w:p w14:paraId="2CAD9319" w14:textId="77777777" w:rsidR="00454C1F" w:rsidRDefault="00D273EF" w:rsidP="00D273EF">
            <w:pPr>
              <w:tabs>
                <w:tab w:val="left" w:pos="540"/>
              </w:tabs>
              <w:spacing w:before="240"/>
              <w:rPr>
                <w:rStyle w:val="berschrift4Zchn"/>
                <w:rFonts w:cs="Arial"/>
              </w:rPr>
            </w:pPr>
            <w:r>
              <w:rPr>
                <w:rFonts w:ascii="Arial" w:hAnsi="Arial" w:cs="Arial"/>
              </w:rPr>
              <w:t>Den Sachbericht bitte formlos diesem Formular beifügen</w:t>
            </w:r>
            <w:r w:rsidR="00AE3462">
              <w:rPr>
                <w:rFonts w:ascii="Arial" w:hAnsi="Arial" w:cs="Arial"/>
              </w:rPr>
              <w:t xml:space="preserve">. Bitte beschreiben Sie die Aktivitäten innerhalb des Projekts. Gerne können Sie auch Materialien wie z.B. Flyer, Dokumentationen oder Fotos beifügen. </w:t>
            </w:r>
          </w:p>
          <w:p w14:paraId="19F0E9D2" w14:textId="77777777" w:rsidR="00BF4429" w:rsidRPr="00454C1F" w:rsidRDefault="00BF4429" w:rsidP="00454C1F">
            <w:pPr>
              <w:tabs>
                <w:tab w:val="left" w:pos="5610"/>
              </w:tabs>
              <w:rPr>
                <w:rFonts w:ascii="Arial" w:hAnsi="Arial" w:cs="Arial"/>
              </w:rPr>
            </w:pPr>
          </w:p>
        </w:tc>
      </w:tr>
    </w:tbl>
    <w:p w14:paraId="1AEEB36D" w14:textId="77777777" w:rsidR="009C05C9" w:rsidRPr="00813916" w:rsidRDefault="009C05C9" w:rsidP="00813916">
      <w:pPr>
        <w:rPr>
          <w:rFonts w:ascii="Arial" w:hAnsi="Arial" w:cs="Arial"/>
          <w:sz w:val="2"/>
          <w:szCs w:val="2"/>
        </w:rPr>
      </w:pPr>
    </w:p>
    <w:p w14:paraId="52662F65" w14:textId="77777777" w:rsidR="009C05C9" w:rsidRPr="009C05C9" w:rsidRDefault="009C05C9" w:rsidP="00DB4B76">
      <w:pPr>
        <w:pStyle w:val="Fuzeile"/>
        <w:tabs>
          <w:tab w:val="clear" w:pos="4819"/>
          <w:tab w:val="clear" w:pos="9071"/>
        </w:tabs>
        <w:rPr>
          <w:rFonts w:ascii="Arial" w:hAnsi="Arial" w:cs="Arial"/>
          <w:sz w:val="2"/>
          <w:szCs w:val="2"/>
        </w:rPr>
      </w:pPr>
    </w:p>
    <w:p w14:paraId="35350484" w14:textId="77777777" w:rsidR="004530B9" w:rsidRPr="002D4436" w:rsidRDefault="004530B9" w:rsidP="004530B9">
      <w:pPr>
        <w:rPr>
          <w:rFonts w:ascii="Arial" w:hAnsi="Arial" w:cs="Arial"/>
          <w:sz w:val="2"/>
          <w:szCs w:val="2"/>
        </w:rPr>
      </w:pPr>
    </w:p>
    <w:p w14:paraId="4DFB1917" w14:textId="77777777" w:rsidR="00E979CA" w:rsidRPr="002D4436" w:rsidRDefault="00E979CA" w:rsidP="004530B9">
      <w:pPr>
        <w:rPr>
          <w:rFonts w:ascii="Arial" w:hAnsi="Arial" w:cs="Arial"/>
          <w:sz w:val="2"/>
          <w:szCs w:val="2"/>
        </w:rPr>
      </w:pPr>
    </w:p>
    <w:p w14:paraId="34FE58BB" w14:textId="77777777" w:rsidR="00E979CA" w:rsidRPr="002D4436" w:rsidRDefault="00E979CA" w:rsidP="004530B9">
      <w:pPr>
        <w:rPr>
          <w:rFonts w:ascii="Arial" w:hAnsi="Arial" w:cs="Arial"/>
          <w:sz w:val="2"/>
          <w:szCs w:val="2"/>
        </w:rPr>
      </w:pPr>
    </w:p>
    <w:p w14:paraId="1C9EBB74" w14:textId="77777777" w:rsidR="00E979CA" w:rsidRPr="002D4436" w:rsidRDefault="00E979CA" w:rsidP="004530B9">
      <w:pPr>
        <w:rPr>
          <w:rFonts w:ascii="Arial" w:hAnsi="Arial" w:cs="Arial"/>
          <w:sz w:val="2"/>
          <w:szCs w:val="2"/>
        </w:rPr>
      </w:pPr>
    </w:p>
    <w:p w14:paraId="108A097D" w14:textId="77777777" w:rsidR="00E979CA" w:rsidRPr="002D4436" w:rsidRDefault="009C05C9" w:rsidP="004530B9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column"/>
      </w:r>
    </w:p>
    <w:p w14:paraId="1A9ACAAB" w14:textId="77777777" w:rsidR="00310234" w:rsidRPr="00CA5B28" w:rsidRDefault="00C03500" w:rsidP="008A5716">
      <w:pPr>
        <w:tabs>
          <w:tab w:val="left" w:pos="540"/>
        </w:tabs>
        <w:rPr>
          <w:rFonts w:ascii="Arial" w:hAnsi="Arial" w:cs="Arial"/>
          <w:b/>
          <w:caps/>
        </w:rPr>
      </w:pPr>
      <w:bookmarkStart w:id="5" w:name="_Toc310610277"/>
      <w:r>
        <w:rPr>
          <w:rStyle w:val="berschrift4Zchn"/>
          <w:rFonts w:cs="Arial"/>
        </w:rPr>
        <w:t>5</w:t>
      </w:r>
      <w:r w:rsidR="00B5624E">
        <w:rPr>
          <w:rStyle w:val="berschrift4Zchn"/>
          <w:rFonts w:cs="Arial"/>
        </w:rPr>
        <w:t>.</w:t>
      </w:r>
      <w:r w:rsidR="00563813" w:rsidRPr="002D4436">
        <w:rPr>
          <w:rStyle w:val="berschrift4Zchn"/>
          <w:rFonts w:cs="Arial"/>
        </w:rPr>
        <w:t xml:space="preserve"> </w:t>
      </w:r>
      <w:r w:rsidR="006F3F9D">
        <w:rPr>
          <w:rStyle w:val="berschrift4Zchn"/>
          <w:rFonts w:cs="Arial"/>
        </w:rPr>
        <w:t xml:space="preserve"> </w:t>
      </w:r>
      <w:r w:rsidR="00310234" w:rsidRPr="002D4436">
        <w:rPr>
          <w:rStyle w:val="berschrift4Zchn"/>
          <w:rFonts w:cs="Arial"/>
          <w:caps/>
        </w:rPr>
        <w:t>Finanzierung</w:t>
      </w:r>
      <w:bookmarkEnd w:id="5"/>
      <w:r w:rsidR="00310234" w:rsidRPr="002D4436">
        <w:rPr>
          <w:rFonts w:ascii="Arial" w:hAnsi="Arial" w:cs="Arial"/>
          <w:b/>
          <w:caps/>
          <w:sz w:val="24"/>
        </w:rPr>
        <w:t xml:space="preserve"> </w:t>
      </w:r>
    </w:p>
    <w:p w14:paraId="3F5DB5D2" w14:textId="77777777" w:rsidR="006F3F9D" w:rsidRPr="006F3F9D" w:rsidRDefault="006F3F9D" w:rsidP="008A5716">
      <w:pPr>
        <w:tabs>
          <w:tab w:val="left" w:pos="540"/>
        </w:tabs>
        <w:rPr>
          <w:rFonts w:ascii="Arial" w:hAnsi="Arial" w:cs="Arial"/>
          <w:b/>
          <w:sz w:val="8"/>
          <w:szCs w:val="8"/>
        </w:rPr>
      </w:pPr>
    </w:p>
    <w:tbl>
      <w:tblPr>
        <w:tblW w:w="10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1843"/>
        <w:gridCol w:w="1417"/>
        <w:gridCol w:w="1134"/>
        <w:gridCol w:w="1156"/>
      </w:tblGrid>
      <w:tr w:rsidR="009A1BA7" w:rsidRPr="004748FE" w14:paraId="0A7454AE" w14:textId="77777777" w:rsidTr="00EC7F44">
        <w:trPr>
          <w:trHeight w:hRule="exact" w:val="340"/>
        </w:trPr>
        <w:tc>
          <w:tcPr>
            <w:tcW w:w="10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1FDF" w14:textId="54BEAAC7" w:rsidR="00310234" w:rsidRPr="004748FE" w:rsidRDefault="00310234" w:rsidP="005917F1">
            <w:pPr>
              <w:rPr>
                <w:rFonts w:ascii="Arial" w:hAnsi="Arial" w:cs="Arial"/>
                <w:u w:val="single"/>
              </w:rPr>
            </w:pPr>
            <w:r w:rsidRPr="004748FE">
              <w:rPr>
                <w:rFonts w:ascii="Arial" w:hAnsi="Arial" w:cs="Arial"/>
                <w:b/>
                <w:caps/>
                <w:u w:val="single"/>
              </w:rPr>
              <w:t xml:space="preserve">Ausgaben </w:t>
            </w:r>
          </w:p>
        </w:tc>
      </w:tr>
      <w:tr w:rsidR="009A1BA7" w:rsidRPr="004748FE" w14:paraId="7B68A5B6" w14:textId="77777777" w:rsidTr="00EC7F44">
        <w:trPr>
          <w:trHeight w:val="113"/>
        </w:trPr>
        <w:tc>
          <w:tcPr>
            <w:tcW w:w="10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4033" w14:textId="77777777" w:rsidR="00310234" w:rsidRPr="004748FE" w:rsidRDefault="00310234" w:rsidP="00CA7ADC">
            <w:pPr>
              <w:rPr>
                <w:rFonts w:ascii="Arial" w:hAnsi="Arial" w:cs="Arial"/>
                <w:b/>
                <w:caps/>
                <w:sz w:val="10"/>
                <w:szCs w:val="10"/>
                <w:u w:val="single"/>
              </w:rPr>
            </w:pPr>
          </w:p>
        </w:tc>
      </w:tr>
      <w:tr w:rsidR="006F2A73" w:rsidRPr="004748FE" w14:paraId="354154BA" w14:textId="77777777" w:rsidTr="00EC7F44">
        <w:trPr>
          <w:trHeight w:hRule="exact" w:val="510"/>
        </w:trPr>
        <w:tc>
          <w:tcPr>
            <w:tcW w:w="10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385E" w14:textId="160FC6C5" w:rsidR="00F45016" w:rsidRPr="004748FE" w:rsidRDefault="006D6F73" w:rsidP="0037606C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aps/>
              </w:rPr>
              <w:t>Personalausgaben</w:t>
            </w:r>
            <w:r w:rsidR="00310234" w:rsidRPr="004748FE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EA0FEF">
              <w:rPr>
                <w:rFonts w:ascii="Arial" w:hAnsi="Arial" w:cs="Arial"/>
                <w:sz w:val="19"/>
                <w:szCs w:val="19"/>
              </w:rPr>
              <w:t>(angestelltes Personal, sowie aus Projektmitteln bezahlt)</w:t>
            </w:r>
          </w:p>
        </w:tc>
      </w:tr>
      <w:tr w:rsidR="0047554C" w:rsidRPr="004748FE" w14:paraId="7ED2342D" w14:textId="77777777" w:rsidTr="0056010D">
        <w:trPr>
          <w:trHeight w:hRule="exact" w:val="507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30AC" w14:textId="77777777" w:rsidR="0047554C" w:rsidRPr="004748FE" w:rsidRDefault="0047554C" w:rsidP="00452D0E">
            <w:pPr>
              <w:spacing w:before="20"/>
              <w:rPr>
                <w:rFonts w:ascii="Arial" w:hAnsi="Arial" w:cs="Arial"/>
                <w:sz w:val="18"/>
                <w:szCs w:val="18"/>
              </w:rPr>
            </w:pPr>
            <w:r w:rsidRPr="004748FE">
              <w:rPr>
                <w:rFonts w:ascii="Arial" w:hAnsi="Arial" w:cs="Arial"/>
                <w:b/>
                <w:sz w:val="18"/>
                <w:szCs w:val="18"/>
              </w:rPr>
              <w:t>Bezeich</w:t>
            </w:r>
            <w:r>
              <w:rPr>
                <w:rFonts w:ascii="Arial" w:hAnsi="Arial" w:cs="Arial"/>
                <w:b/>
                <w:sz w:val="18"/>
                <w:szCs w:val="18"/>
              </w:rPr>
              <w:t>nung der Tätigkeit (Vergütungen, Sozialabgaben etc.)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40CCD" w14:textId="77777777" w:rsidR="0047554C" w:rsidRPr="004748FE" w:rsidRDefault="004C550A" w:rsidP="0064672F">
            <w:pPr>
              <w:spacing w:before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Plan</w:t>
            </w:r>
            <w:r w:rsidR="0064672F">
              <w:rPr>
                <w:rFonts w:ascii="Arial" w:hAnsi="Arial" w:cs="Arial"/>
                <w:b/>
                <w:sz w:val="18"/>
                <w:szCs w:val="18"/>
              </w:rPr>
              <w:t xml:space="preserve"> in €</w:t>
            </w:r>
            <w:r w:rsidR="003471C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3471C1" w:rsidRPr="003471C1">
              <w:rPr>
                <w:rFonts w:ascii="Arial" w:hAnsi="Arial" w:cs="Arial"/>
                <w:b/>
                <w:sz w:val="16"/>
                <w:szCs w:val="16"/>
              </w:rPr>
              <w:t>lt. Antrag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BF7E7" w14:textId="77777777" w:rsidR="0047554C" w:rsidRPr="004748FE" w:rsidRDefault="004C550A" w:rsidP="004748FE">
            <w:pPr>
              <w:spacing w:before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Ist</w:t>
            </w:r>
            <w:r w:rsidR="0064672F">
              <w:rPr>
                <w:rFonts w:ascii="Arial" w:hAnsi="Arial" w:cs="Arial"/>
                <w:b/>
                <w:sz w:val="18"/>
                <w:szCs w:val="18"/>
              </w:rPr>
              <w:t xml:space="preserve"> in €</w:t>
            </w:r>
          </w:p>
        </w:tc>
      </w:tr>
      <w:tr w:rsidR="0047554C" w:rsidRPr="004748FE" w14:paraId="11D232FC" w14:textId="77777777" w:rsidTr="0056010D">
        <w:trPr>
          <w:trHeight w:hRule="exact" w:val="340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8ABB1" w14:textId="77777777" w:rsidR="0047554C" w:rsidRPr="004748FE" w:rsidRDefault="0047554C" w:rsidP="00452D0E">
            <w:pPr>
              <w:spacing w:before="20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F7D30" w14:textId="792DFA6B" w:rsidR="0047554C" w:rsidRPr="0056010D" w:rsidRDefault="0056010D" w:rsidP="004748FE">
            <w:pPr>
              <w:pStyle w:val="berschrift7"/>
              <w:jc w:val="right"/>
              <w:rPr>
                <w:rFonts w:cs="Arial"/>
                <w:b w:val="0"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29D1D" w14:textId="061E9E0B" w:rsidR="0047554C" w:rsidRPr="0064672F" w:rsidRDefault="0056010D" w:rsidP="004748FE">
            <w:pPr>
              <w:pStyle w:val="berschrift7"/>
              <w:jc w:val="right"/>
              <w:rPr>
                <w:rFonts w:cs="Arial"/>
                <w:b w:val="0"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47554C" w:rsidRPr="004748FE" w14:paraId="787C2EBE" w14:textId="77777777" w:rsidTr="0056010D">
        <w:trPr>
          <w:trHeight w:hRule="exact" w:val="340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AB208" w14:textId="77777777" w:rsidR="0047554C" w:rsidRPr="004748FE" w:rsidRDefault="0047554C" w:rsidP="00452D0E">
            <w:pPr>
              <w:spacing w:before="20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CB77E" w14:textId="77777777" w:rsidR="0047554C" w:rsidRPr="0064672F" w:rsidRDefault="0047554C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84DC3" w14:textId="77777777" w:rsidR="0047554C" w:rsidRPr="0064672F" w:rsidRDefault="004C550A" w:rsidP="0064672F">
            <w:pPr>
              <w:pStyle w:val="berschrift7"/>
              <w:jc w:val="right"/>
              <w:rPr>
                <w:rFonts w:cs="Arial"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47554C" w:rsidRPr="004748FE" w14:paraId="12A94C8A" w14:textId="77777777" w:rsidTr="0056010D">
        <w:trPr>
          <w:trHeight w:hRule="exact" w:val="340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A276F" w14:textId="77777777" w:rsidR="0047554C" w:rsidRPr="004748FE" w:rsidDel="00F0327C" w:rsidRDefault="0047554C" w:rsidP="00452D0E">
            <w:pPr>
              <w:spacing w:before="20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7A345" w14:textId="77777777" w:rsidR="0047554C" w:rsidRPr="0064672F" w:rsidRDefault="0047554C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F4EA7" w14:textId="77777777" w:rsidR="0047554C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47554C" w:rsidRPr="004748FE" w14:paraId="4F5F7351" w14:textId="77777777" w:rsidTr="0056010D">
        <w:trPr>
          <w:trHeight w:hRule="exact" w:val="340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A04E1" w14:textId="77777777" w:rsidR="0047554C" w:rsidRPr="004748FE" w:rsidDel="00F0327C" w:rsidRDefault="0047554C" w:rsidP="00452D0E">
            <w:pPr>
              <w:spacing w:before="20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9EECD" w14:textId="77777777" w:rsidR="0047554C" w:rsidRPr="0064672F" w:rsidRDefault="0047554C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AF7C1" w14:textId="77777777" w:rsidR="0047554C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47554C" w:rsidRPr="004748FE" w14:paraId="1C55A4BF" w14:textId="77777777" w:rsidTr="0056010D">
        <w:trPr>
          <w:trHeight w:hRule="exact" w:val="340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7B9DA" w14:textId="22A8C7A6" w:rsidR="0047554C" w:rsidRPr="00955C45" w:rsidRDefault="0047554C" w:rsidP="00955C45">
            <w:pPr>
              <w:ind w:left="-88" w:firstLine="88"/>
              <w:jc w:val="right"/>
              <w:rPr>
                <w:rFonts w:ascii="Arial" w:hAnsi="Arial" w:cs="Arial"/>
                <w:b/>
              </w:rPr>
            </w:pPr>
            <w:r w:rsidRPr="00955C45">
              <w:rPr>
                <w:rFonts w:ascii="Arial" w:hAnsi="Arial" w:cs="Arial"/>
                <w:b/>
              </w:rPr>
              <w:t>G</w:t>
            </w:r>
            <w:r w:rsidR="00955C45" w:rsidRPr="00955C45">
              <w:rPr>
                <w:rFonts w:ascii="Arial" w:hAnsi="Arial" w:cs="Arial"/>
                <w:b/>
              </w:rPr>
              <w:t>esamtbetrag</w:t>
            </w:r>
            <w:r w:rsidRPr="00955C45">
              <w:rPr>
                <w:rFonts w:ascii="Arial" w:hAnsi="Arial" w:cs="Arial"/>
                <w:b/>
              </w:rPr>
              <w:t xml:space="preserve"> P</w:t>
            </w:r>
            <w:r w:rsidR="00955C45">
              <w:rPr>
                <w:rFonts w:ascii="Arial" w:hAnsi="Arial" w:cs="Arial"/>
                <w:b/>
              </w:rPr>
              <w:t>ersonalausgaben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1A85A" w14:textId="77777777" w:rsidR="0047554C" w:rsidRPr="0064672F" w:rsidRDefault="0047554C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45B76" w14:textId="77777777" w:rsidR="0047554C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6F2A73" w:rsidRPr="004748FE" w14:paraId="72F043F6" w14:textId="77777777" w:rsidTr="00EC7F44">
        <w:trPr>
          <w:trHeight w:val="170"/>
        </w:trPr>
        <w:tc>
          <w:tcPr>
            <w:tcW w:w="10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DF5ED" w14:textId="77777777" w:rsidR="00310234" w:rsidRPr="004748FE" w:rsidRDefault="00310234" w:rsidP="004748FE">
            <w:pPr>
              <w:spacing w:before="20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47554C" w:rsidRPr="004748FE" w14:paraId="0D2257BB" w14:textId="77777777" w:rsidTr="0056010D">
        <w:trPr>
          <w:trHeight w:val="512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C1D6C" w14:textId="6C3BF4F6" w:rsidR="0047554C" w:rsidRPr="004748FE" w:rsidRDefault="0047554C" w:rsidP="006D6F73">
            <w:pPr>
              <w:spacing w:after="60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  <w:b/>
                <w:caps/>
              </w:rPr>
              <w:t>Sachausgaben</w:t>
            </w:r>
            <w:r w:rsidRPr="004748FE">
              <w:rPr>
                <w:rFonts w:ascii="Arial" w:hAnsi="Arial" w:cs="Arial"/>
              </w:rPr>
              <w:t xml:space="preserve"> </w:t>
            </w:r>
            <w:r w:rsidRPr="004748FE">
              <w:rPr>
                <w:rFonts w:ascii="Arial" w:hAnsi="Arial" w:cs="Arial"/>
                <w:sz w:val="19"/>
                <w:szCs w:val="19"/>
              </w:rPr>
              <w:t>Dabei handelt es sich um Ausgaben für das Projekt (z.B. für benötigtes Material, technische Geräte und für die Nutzung von Räumen</w:t>
            </w:r>
            <w:r w:rsidR="005917F1">
              <w:rPr>
                <w:rFonts w:ascii="Arial" w:hAnsi="Arial" w:cs="Arial"/>
                <w:sz w:val="19"/>
                <w:szCs w:val="19"/>
              </w:rPr>
              <w:t xml:space="preserve"> – </w:t>
            </w:r>
            <w:r w:rsidR="005917F1" w:rsidRPr="005917F1">
              <w:rPr>
                <w:rFonts w:ascii="Arial" w:hAnsi="Arial" w:cs="Arial"/>
                <w:b/>
                <w:sz w:val="19"/>
                <w:szCs w:val="19"/>
              </w:rPr>
              <w:t>bitte Belegliste beifügen!</w:t>
            </w:r>
            <w:r w:rsidRPr="005917F1">
              <w:rPr>
                <w:rFonts w:ascii="Arial" w:hAnsi="Arial" w:cs="Arial"/>
                <w:b/>
                <w:sz w:val="19"/>
                <w:szCs w:val="19"/>
              </w:rPr>
              <w:t>).</w:t>
            </w:r>
            <w:r w:rsidRPr="004748FE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5ED2" w14:textId="77777777" w:rsidR="0047554C" w:rsidRPr="0064672F" w:rsidRDefault="004C550A" w:rsidP="004748F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672F">
              <w:rPr>
                <w:rFonts w:ascii="Arial" w:hAnsi="Arial" w:cs="Arial"/>
                <w:b/>
                <w:sz w:val="18"/>
                <w:szCs w:val="18"/>
              </w:rPr>
              <w:t>Plan</w:t>
            </w:r>
            <w:r w:rsidR="0064672F" w:rsidRPr="0064672F">
              <w:rPr>
                <w:rFonts w:ascii="Arial" w:hAnsi="Arial" w:cs="Arial"/>
                <w:b/>
                <w:sz w:val="18"/>
                <w:szCs w:val="18"/>
              </w:rPr>
              <w:t xml:space="preserve"> in €</w:t>
            </w:r>
            <w:r w:rsidR="003471C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3471C1" w:rsidRPr="003471C1">
              <w:rPr>
                <w:rFonts w:ascii="Arial" w:hAnsi="Arial" w:cs="Arial"/>
                <w:b/>
                <w:sz w:val="16"/>
                <w:szCs w:val="16"/>
              </w:rPr>
              <w:t>lt. Antrag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F8D09" w14:textId="77777777" w:rsidR="0047554C" w:rsidRPr="0064672F" w:rsidRDefault="004C550A" w:rsidP="004748F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672F">
              <w:rPr>
                <w:rFonts w:ascii="Arial" w:hAnsi="Arial" w:cs="Arial"/>
                <w:b/>
                <w:sz w:val="18"/>
                <w:szCs w:val="18"/>
              </w:rPr>
              <w:t>Ist</w:t>
            </w:r>
            <w:r w:rsidR="0064672F">
              <w:rPr>
                <w:rFonts w:ascii="Arial" w:hAnsi="Arial" w:cs="Arial"/>
                <w:b/>
                <w:sz w:val="18"/>
                <w:szCs w:val="18"/>
              </w:rPr>
              <w:t xml:space="preserve"> in €</w:t>
            </w:r>
          </w:p>
        </w:tc>
      </w:tr>
      <w:tr w:rsidR="0047554C" w:rsidRPr="004748FE" w14:paraId="598BE10F" w14:textId="77777777" w:rsidTr="0056010D">
        <w:trPr>
          <w:trHeight w:hRule="exact" w:val="340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C6304" w14:textId="77777777" w:rsidR="0047554C" w:rsidRPr="004748FE" w:rsidRDefault="0047554C" w:rsidP="005B2F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F989A" w14:textId="77777777" w:rsidR="0047554C" w:rsidRPr="0064672F" w:rsidRDefault="0064672F" w:rsidP="005B2F03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E0111" w14:textId="77777777" w:rsidR="0047554C" w:rsidRPr="0064672F" w:rsidRDefault="0064672F" w:rsidP="005B2F03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47554C" w:rsidRPr="004748FE" w14:paraId="1B567BEF" w14:textId="77777777" w:rsidTr="0056010D">
        <w:trPr>
          <w:trHeight w:hRule="exact" w:val="340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5EE43" w14:textId="77777777" w:rsidR="0047554C" w:rsidRPr="004748FE" w:rsidRDefault="0047554C" w:rsidP="005B2F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Bewirtschaftungskosten (z. B. Strom, Reinigung etc.)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27D2C" w14:textId="77777777" w:rsidR="0047554C" w:rsidRPr="0064672F" w:rsidRDefault="0047554C" w:rsidP="005B2F03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8CBFC" w14:textId="77777777" w:rsidR="0047554C" w:rsidRPr="0064672F" w:rsidRDefault="0064672F" w:rsidP="005B2F03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47554C" w:rsidRPr="004748FE" w14:paraId="1D63BEDF" w14:textId="77777777" w:rsidTr="0056010D">
        <w:trPr>
          <w:trHeight w:hRule="exact" w:val="340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D3D30" w14:textId="77777777" w:rsidR="0047554C" w:rsidRPr="004748FE" w:rsidRDefault="0047554C" w:rsidP="00CA7A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Büroausgaben (z. B. Porto, Telefon etc.)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15193" w14:textId="77777777" w:rsidR="0047554C" w:rsidRPr="0064672F" w:rsidRDefault="0047554C" w:rsidP="004748FE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346E7" w14:textId="77777777" w:rsidR="0047554C" w:rsidRPr="0064672F" w:rsidRDefault="0064672F" w:rsidP="004748FE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47554C" w:rsidRPr="004748FE" w14:paraId="297F4F93" w14:textId="77777777" w:rsidTr="00626A79">
        <w:trPr>
          <w:trHeight w:hRule="exact" w:val="549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E3845" w14:textId="77777777" w:rsidR="0047554C" w:rsidRPr="004748FE" w:rsidRDefault="0047554C" w:rsidP="00323E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Dienstleistungen (z. B. Honorare Referenten/Mitglieder, Fahrtkosten Referenten, Gage etc.)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17EF0" w14:textId="77777777" w:rsidR="0047554C" w:rsidRPr="0064672F" w:rsidRDefault="0047554C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FAF27" w14:textId="77777777" w:rsidR="0047554C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47554C" w:rsidRPr="004748FE" w14:paraId="2DD6125C" w14:textId="77777777" w:rsidTr="0056010D">
        <w:trPr>
          <w:trHeight w:hRule="exact" w:val="340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C7D2B" w14:textId="77777777" w:rsidR="0047554C" w:rsidRPr="004748FE" w:rsidRDefault="0047554C" w:rsidP="005B2F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Öffentlichkeitsarbeit, Werbung (z. B. Flyer, Poster, Broschüren, Website etc.)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A8808" w14:textId="77777777" w:rsidR="0047554C" w:rsidRPr="0064672F" w:rsidRDefault="0047554C" w:rsidP="005B2F03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1513A" w14:textId="77777777" w:rsidR="0047554C" w:rsidRPr="0064672F" w:rsidRDefault="0064672F" w:rsidP="005B2F03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47554C" w:rsidRPr="004748FE" w14:paraId="102B6C2E" w14:textId="77777777" w:rsidTr="0056010D">
        <w:trPr>
          <w:trHeight w:hRule="exact" w:val="340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B29AB" w14:textId="77777777" w:rsidR="0047554C" w:rsidRPr="004748FE" w:rsidRDefault="0047554C" w:rsidP="00CA7A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Projektbezogene Sach- und Materialkosten (z. B. Raummiete, Getränke/Lebensmittel etc.)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A3B38" w14:textId="77777777" w:rsidR="0047554C" w:rsidRPr="0064672F" w:rsidRDefault="0047554C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EB2BB" w14:textId="77777777" w:rsidR="0047554C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47554C" w:rsidRPr="004748FE" w14:paraId="49E7E456" w14:textId="77777777" w:rsidTr="0056010D">
        <w:trPr>
          <w:trHeight w:hRule="exact" w:val="451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1D5AF" w14:textId="77777777" w:rsidR="0047554C" w:rsidRPr="004748FE" w:rsidRDefault="0047554C" w:rsidP="00CA7A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Pauschale Sachausgaben (sonstige Kosten z. B. Versicherungen, Verwaltungspauschale)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F8486" w14:textId="77777777" w:rsidR="0047554C" w:rsidRPr="0064672F" w:rsidRDefault="0047554C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BDC86" w14:textId="77777777" w:rsidR="0047554C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47554C" w:rsidRPr="004748FE" w14:paraId="2EF76D9F" w14:textId="77777777" w:rsidTr="0056010D">
        <w:trPr>
          <w:trHeight w:hRule="exact" w:val="340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F810B" w14:textId="77777777" w:rsidR="0047554C" w:rsidRPr="00955C45" w:rsidRDefault="0047554C" w:rsidP="00FB4A0B">
            <w:pPr>
              <w:jc w:val="right"/>
              <w:rPr>
                <w:rFonts w:ascii="Arial" w:hAnsi="Arial" w:cs="Arial"/>
              </w:rPr>
            </w:pPr>
            <w:r w:rsidRPr="00955C45">
              <w:rPr>
                <w:rFonts w:ascii="Arial" w:hAnsi="Arial" w:cs="Arial"/>
                <w:b/>
              </w:rPr>
              <w:t>Gesamtbetrag Sachausgaben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67FFB" w14:textId="77777777" w:rsidR="0047554C" w:rsidRPr="0064672F" w:rsidRDefault="0047554C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872C2" w14:textId="77777777" w:rsidR="0047554C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47554C" w:rsidRPr="004748FE" w14:paraId="1A9AA1FE" w14:textId="77777777" w:rsidTr="0056010D">
        <w:trPr>
          <w:trHeight w:hRule="exact" w:val="340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52B06" w14:textId="77777777" w:rsidR="0047554C" w:rsidRPr="00955C45" w:rsidRDefault="0047554C" w:rsidP="00FB4A0B">
            <w:pPr>
              <w:ind w:left="-88" w:firstLine="88"/>
              <w:jc w:val="right"/>
              <w:rPr>
                <w:rFonts w:ascii="Arial" w:hAnsi="Arial" w:cs="Arial"/>
              </w:rPr>
            </w:pPr>
            <w:r w:rsidRPr="00955C45">
              <w:rPr>
                <w:rFonts w:ascii="Arial" w:hAnsi="Arial" w:cs="Arial"/>
                <w:b/>
              </w:rPr>
              <w:t>Gesamtausgaben für das Projekt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08336" w14:textId="77777777" w:rsidR="0047554C" w:rsidRPr="0064672F" w:rsidRDefault="0047554C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67606" w14:textId="77777777" w:rsidR="0047554C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5000E9" w:rsidRPr="004748FE" w14:paraId="33333C02" w14:textId="77777777" w:rsidTr="00EC7F44">
        <w:trPr>
          <w:trHeight w:val="171"/>
        </w:trPr>
        <w:tc>
          <w:tcPr>
            <w:tcW w:w="10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50A2" w14:textId="77777777" w:rsidR="00310234" w:rsidRPr="004748FE" w:rsidRDefault="00310234" w:rsidP="00CA7AD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554C" w:rsidRPr="004748FE" w14:paraId="75354EEB" w14:textId="77777777" w:rsidTr="0056010D">
        <w:trPr>
          <w:trHeight w:hRule="exact" w:val="511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1D472" w14:textId="21EC6642" w:rsidR="0047554C" w:rsidRPr="004748FE" w:rsidRDefault="0047554C" w:rsidP="0068466E">
            <w:pPr>
              <w:spacing w:after="60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  <w:b/>
                <w:caps/>
                <w:u w:val="single"/>
              </w:rPr>
              <w:t>Einnahmen</w:t>
            </w:r>
            <w:r w:rsidRPr="004748FE">
              <w:rPr>
                <w:rFonts w:ascii="Arial" w:hAnsi="Arial" w:cs="Arial"/>
                <w:b/>
                <w:caps/>
              </w:rPr>
              <w:t xml:space="preserve"> </w:t>
            </w:r>
            <w:r w:rsidRPr="004748FE">
              <w:rPr>
                <w:rFonts w:ascii="Arial" w:hAnsi="Arial" w:cs="Arial"/>
                <w:sz w:val="19"/>
                <w:szCs w:val="19"/>
              </w:rPr>
              <w:t>(Es sind alle Einnahmen einzeln anzugeben, die dem Projekt zu</w:t>
            </w:r>
            <w:r w:rsidR="00AE3462">
              <w:rPr>
                <w:rFonts w:ascii="Arial" w:hAnsi="Arial" w:cs="Arial"/>
                <w:sz w:val="19"/>
                <w:szCs w:val="19"/>
              </w:rPr>
              <w:t>geflossen sind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FEA57" w14:textId="77777777" w:rsidR="0047554C" w:rsidRPr="0064672F" w:rsidRDefault="004C550A" w:rsidP="004748FE">
            <w:pPr>
              <w:spacing w:before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672F">
              <w:rPr>
                <w:rFonts w:ascii="Arial" w:hAnsi="Arial" w:cs="Arial"/>
                <w:b/>
                <w:sz w:val="18"/>
                <w:szCs w:val="18"/>
              </w:rPr>
              <w:t>Plan</w:t>
            </w:r>
            <w:r w:rsidR="0064672F">
              <w:rPr>
                <w:rFonts w:ascii="Arial" w:hAnsi="Arial" w:cs="Arial"/>
                <w:b/>
                <w:sz w:val="18"/>
                <w:szCs w:val="18"/>
              </w:rPr>
              <w:t xml:space="preserve"> in €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DC5AD" w14:textId="77777777" w:rsidR="0047554C" w:rsidRPr="0064672F" w:rsidRDefault="004C550A" w:rsidP="004748FE">
            <w:pPr>
              <w:spacing w:before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672F">
              <w:rPr>
                <w:rFonts w:ascii="Arial" w:hAnsi="Arial" w:cs="Arial"/>
                <w:b/>
                <w:sz w:val="18"/>
                <w:szCs w:val="18"/>
              </w:rPr>
              <w:t>Ist</w:t>
            </w:r>
            <w:r w:rsidR="0064672F">
              <w:rPr>
                <w:rFonts w:ascii="Arial" w:hAnsi="Arial" w:cs="Arial"/>
                <w:b/>
                <w:sz w:val="18"/>
                <w:szCs w:val="18"/>
              </w:rPr>
              <w:t xml:space="preserve"> in €</w:t>
            </w:r>
          </w:p>
        </w:tc>
      </w:tr>
      <w:tr w:rsidR="0047554C" w:rsidRPr="004748FE" w14:paraId="7BECB11A" w14:textId="77777777" w:rsidTr="0056010D">
        <w:trPr>
          <w:trHeight w:hRule="exact" w:val="340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17BBE" w14:textId="051BA768" w:rsidR="0047554C" w:rsidRPr="004748FE" w:rsidRDefault="0047554C" w:rsidP="00AE3462">
            <w:pPr>
              <w:spacing w:before="20"/>
              <w:rPr>
                <w:rFonts w:ascii="Arial" w:hAnsi="Arial" w:cs="Arial"/>
                <w:sz w:val="19"/>
                <w:szCs w:val="19"/>
              </w:rPr>
            </w:pPr>
            <w:r w:rsidRPr="004748FE">
              <w:rPr>
                <w:rFonts w:ascii="Arial" w:hAnsi="Arial" w:cs="Arial"/>
                <w:sz w:val="19"/>
                <w:szCs w:val="19"/>
              </w:rPr>
              <w:t>Eigenmittel (nur finanzielle Mittel)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4F0EE" w14:textId="77777777" w:rsidR="0047554C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BAA2F" w14:textId="77777777" w:rsidR="0047554C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47554C" w:rsidRPr="004748FE" w14:paraId="27EFF7B4" w14:textId="77777777" w:rsidTr="0056010D">
        <w:trPr>
          <w:trHeight w:hRule="exact" w:val="340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31F17" w14:textId="10F1E174" w:rsidR="0047554C" w:rsidRPr="004748FE" w:rsidRDefault="00AE3462" w:rsidP="004748FE">
            <w:pPr>
              <w:spacing w:before="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Weitere </w:t>
            </w:r>
            <w:r w:rsidR="0047554C">
              <w:rPr>
                <w:rFonts w:ascii="Arial" w:hAnsi="Arial" w:cs="Arial"/>
                <w:sz w:val="19"/>
                <w:szCs w:val="19"/>
              </w:rPr>
              <w:t>Einnahmen (Spenden, Mitgliedsbeiträge etc.)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C9DE2" w14:textId="77777777" w:rsidR="0047554C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1A97C" w14:textId="77777777" w:rsidR="0047554C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856C81" w:rsidRPr="004748FE" w14:paraId="007B3628" w14:textId="77777777" w:rsidTr="0056010D">
        <w:trPr>
          <w:trHeight w:hRule="exact" w:val="55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E7F65" w14:textId="64EAA861" w:rsidR="00856C81" w:rsidRPr="004748FE" w:rsidRDefault="00856C81" w:rsidP="0068466E">
            <w:pPr>
              <w:spacing w:before="20"/>
              <w:rPr>
                <w:rFonts w:ascii="Arial" w:hAnsi="Arial" w:cs="Arial"/>
                <w:sz w:val="19"/>
                <w:szCs w:val="19"/>
              </w:rPr>
            </w:pPr>
            <w:r w:rsidRPr="004748FE">
              <w:rPr>
                <w:rFonts w:ascii="Arial" w:hAnsi="Arial" w:cs="Arial"/>
                <w:sz w:val="19"/>
                <w:szCs w:val="19"/>
              </w:rPr>
              <w:t xml:space="preserve">Bei anderen </w:t>
            </w:r>
            <w:r>
              <w:rPr>
                <w:rFonts w:ascii="Arial" w:hAnsi="Arial" w:cs="Arial"/>
                <w:sz w:val="19"/>
                <w:szCs w:val="19"/>
              </w:rPr>
              <w:t xml:space="preserve">bremischen </w:t>
            </w:r>
            <w:r w:rsidRPr="004748FE">
              <w:rPr>
                <w:rFonts w:ascii="Arial" w:hAnsi="Arial" w:cs="Arial"/>
                <w:sz w:val="19"/>
                <w:szCs w:val="19"/>
              </w:rPr>
              <w:t xml:space="preserve">Behörden </w:t>
            </w:r>
            <w:r w:rsidR="0068466E">
              <w:rPr>
                <w:rFonts w:ascii="Arial" w:hAnsi="Arial" w:cs="Arial"/>
                <w:sz w:val="19"/>
                <w:szCs w:val="19"/>
              </w:rPr>
              <w:t xml:space="preserve">eingeworbene </w:t>
            </w:r>
            <w:r w:rsidRPr="004748FE">
              <w:rPr>
                <w:rFonts w:ascii="Arial" w:hAnsi="Arial" w:cs="Arial"/>
                <w:sz w:val="19"/>
                <w:szCs w:val="19"/>
              </w:rPr>
              <w:t>Mittel:</w:t>
            </w:r>
            <w:r w:rsidRPr="004748FE">
              <w:rPr>
                <w:rStyle w:val="berschrift4Zchn"/>
                <w:rFonts w:cs="Arial"/>
                <w:b w:val="0"/>
                <w:sz w:val="19"/>
                <w:szCs w:val="19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A18B7" w14:textId="77777777" w:rsidR="00856C81" w:rsidRPr="004748FE" w:rsidRDefault="00856C81" w:rsidP="004748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48FE">
              <w:rPr>
                <w:rFonts w:ascii="Arial" w:hAnsi="Arial" w:cs="Arial"/>
                <w:sz w:val="16"/>
                <w:szCs w:val="16"/>
              </w:rPr>
              <w:t>bewilligt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2E1D8" w14:textId="77777777" w:rsidR="00856C81" w:rsidRPr="004748FE" w:rsidRDefault="00856C81" w:rsidP="00474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48FE">
              <w:rPr>
                <w:rFonts w:ascii="Arial" w:hAnsi="Arial" w:cs="Arial"/>
                <w:sz w:val="16"/>
                <w:szCs w:val="16"/>
              </w:rPr>
              <w:t>abgelehnt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DF129B" w14:textId="77777777" w:rsidR="00856C81" w:rsidRPr="0064672F" w:rsidRDefault="00856C81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D996CE" w14:textId="77777777" w:rsidR="00856C81" w:rsidRPr="0064672F" w:rsidRDefault="00856C81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</w:p>
        </w:tc>
      </w:tr>
      <w:tr w:rsidR="00856C81" w:rsidRPr="004748FE" w14:paraId="2BFCFA21" w14:textId="77777777" w:rsidTr="0056010D">
        <w:trPr>
          <w:trHeight w:hRule="exact" w:val="3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3D6E" w14:textId="77777777" w:rsidR="00856C81" w:rsidRPr="004748FE" w:rsidRDefault="00856C81" w:rsidP="00196194">
            <w:pPr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64E79" w14:textId="77777777" w:rsidR="00856C81" w:rsidRPr="004748FE" w:rsidRDefault="00C23754" w:rsidP="004748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1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D4F10" w14:textId="77777777" w:rsidR="00856C81" w:rsidRPr="004748FE" w:rsidRDefault="00856C81" w:rsidP="004748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48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8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4748FE">
              <w:rPr>
                <w:rFonts w:ascii="Arial" w:hAnsi="Arial" w:cs="Arial"/>
                <w:sz w:val="18"/>
                <w:szCs w:val="18"/>
              </w:rPr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5EE58A" w14:textId="77777777" w:rsidR="00856C81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8B8FA" w14:textId="77777777" w:rsidR="00856C81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856C81" w:rsidRPr="004748FE" w14:paraId="630C30D4" w14:textId="77777777" w:rsidTr="0056010D">
        <w:trPr>
          <w:trHeight w:hRule="exact" w:val="3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49D61" w14:textId="77777777" w:rsidR="00856C81" w:rsidRPr="004748FE" w:rsidRDefault="00856C81" w:rsidP="00196194">
            <w:pPr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66076" w14:textId="77777777" w:rsidR="00856C81" w:rsidRPr="004748FE" w:rsidRDefault="00856C81" w:rsidP="004748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48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8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4748FE">
              <w:rPr>
                <w:rFonts w:ascii="Arial" w:hAnsi="Arial" w:cs="Arial"/>
                <w:sz w:val="18"/>
                <w:szCs w:val="18"/>
              </w:rPr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80FB" w14:textId="77777777" w:rsidR="00856C81" w:rsidRPr="004748FE" w:rsidRDefault="00856C81" w:rsidP="004748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48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8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4748FE">
              <w:rPr>
                <w:rFonts w:ascii="Arial" w:hAnsi="Arial" w:cs="Arial"/>
                <w:sz w:val="18"/>
                <w:szCs w:val="18"/>
              </w:rPr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D40F87" w14:textId="77777777" w:rsidR="00856C81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64688F" w14:textId="77777777" w:rsidR="00856C81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856C81" w:rsidRPr="004748FE" w14:paraId="5785B716" w14:textId="77777777" w:rsidTr="0056010D">
        <w:trPr>
          <w:trHeight w:hRule="exact" w:val="3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A3105" w14:textId="77777777" w:rsidR="00856C81" w:rsidRPr="004748FE" w:rsidRDefault="00856C81" w:rsidP="00196194">
            <w:pPr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77E42" w14:textId="77777777" w:rsidR="00856C81" w:rsidRPr="004748FE" w:rsidRDefault="00856C81" w:rsidP="004748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48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8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4748FE">
              <w:rPr>
                <w:rFonts w:ascii="Arial" w:hAnsi="Arial" w:cs="Arial"/>
                <w:sz w:val="18"/>
                <w:szCs w:val="18"/>
              </w:rPr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383F7" w14:textId="77777777" w:rsidR="00856C81" w:rsidRPr="004748FE" w:rsidRDefault="00856C81" w:rsidP="004748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48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8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4748FE">
              <w:rPr>
                <w:rFonts w:ascii="Arial" w:hAnsi="Arial" w:cs="Arial"/>
                <w:sz w:val="18"/>
                <w:szCs w:val="18"/>
              </w:rPr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DA7A58" w14:textId="77777777" w:rsidR="00856C81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942CC1" w14:textId="77777777" w:rsidR="00856C81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856C81" w:rsidRPr="004748FE" w14:paraId="6282226B" w14:textId="77777777" w:rsidTr="0056010D">
        <w:trPr>
          <w:trHeight w:hRule="exact" w:val="3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DB211" w14:textId="77777777" w:rsidR="00856C81" w:rsidRPr="004748FE" w:rsidRDefault="00856C81" w:rsidP="00196194">
            <w:pPr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4FF4E" w14:textId="77777777" w:rsidR="00856C81" w:rsidRPr="004748FE" w:rsidRDefault="00856C81" w:rsidP="004748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48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8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4748FE">
              <w:rPr>
                <w:rFonts w:ascii="Arial" w:hAnsi="Arial" w:cs="Arial"/>
                <w:sz w:val="18"/>
                <w:szCs w:val="18"/>
              </w:rPr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337F6" w14:textId="77777777" w:rsidR="00856C81" w:rsidRPr="004748FE" w:rsidRDefault="00856C81" w:rsidP="004748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48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8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4748FE">
              <w:rPr>
                <w:rFonts w:ascii="Arial" w:hAnsi="Arial" w:cs="Arial"/>
                <w:sz w:val="18"/>
                <w:szCs w:val="18"/>
              </w:rPr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F6D666" w14:textId="77777777" w:rsidR="00856C81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8BCE9C" w14:textId="77777777" w:rsidR="00856C81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856C81" w:rsidRPr="004748FE" w14:paraId="585F79F4" w14:textId="77777777" w:rsidTr="0056010D">
        <w:trPr>
          <w:trHeight w:hRule="exact" w:val="3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F445B" w14:textId="77777777" w:rsidR="00856C81" w:rsidRPr="004748FE" w:rsidRDefault="00856C81" w:rsidP="00196194">
            <w:pPr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E169A" w14:textId="77777777" w:rsidR="00856C81" w:rsidRPr="004748FE" w:rsidRDefault="00856C81" w:rsidP="004748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48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8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4748FE">
              <w:rPr>
                <w:rFonts w:ascii="Arial" w:hAnsi="Arial" w:cs="Arial"/>
                <w:sz w:val="18"/>
                <w:szCs w:val="18"/>
              </w:rPr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5C69F" w14:textId="77777777" w:rsidR="00856C81" w:rsidRPr="004748FE" w:rsidRDefault="00856C81" w:rsidP="004748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48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8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4748FE">
              <w:rPr>
                <w:rFonts w:ascii="Arial" w:hAnsi="Arial" w:cs="Arial"/>
                <w:sz w:val="18"/>
                <w:szCs w:val="18"/>
              </w:rPr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318FD7" w14:textId="77777777" w:rsidR="00856C81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67E8EC" w14:textId="77777777" w:rsidR="00856C81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856C81" w:rsidRPr="004748FE" w14:paraId="2F5F0BE9" w14:textId="77777777" w:rsidTr="0056010D">
        <w:trPr>
          <w:trHeight w:hRule="exact" w:val="39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65C6" w14:textId="77777777" w:rsidR="00856C81" w:rsidRPr="004748FE" w:rsidRDefault="00856C81" w:rsidP="004748FE">
            <w:pPr>
              <w:spacing w:before="20"/>
              <w:rPr>
                <w:rFonts w:ascii="Arial" w:hAnsi="Arial" w:cs="Arial"/>
                <w:sz w:val="19"/>
                <w:szCs w:val="19"/>
              </w:rPr>
            </w:pPr>
            <w:r w:rsidRPr="004748FE">
              <w:rPr>
                <w:rFonts w:ascii="Arial" w:hAnsi="Arial" w:cs="Arial"/>
                <w:sz w:val="19"/>
                <w:szCs w:val="19"/>
              </w:rPr>
              <w:t>Bei sonstigen Trägern beantragte Mittel: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B387D" w14:textId="77777777" w:rsidR="00856C81" w:rsidRPr="004748FE" w:rsidRDefault="00856C81" w:rsidP="004748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48FE">
              <w:rPr>
                <w:rFonts w:ascii="Arial" w:hAnsi="Arial" w:cs="Arial"/>
                <w:sz w:val="16"/>
                <w:szCs w:val="16"/>
              </w:rPr>
              <w:t>bewilligt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31244" w14:textId="77777777" w:rsidR="00856C81" w:rsidRPr="004748FE" w:rsidRDefault="00856C81" w:rsidP="00474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48FE">
              <w:rPr>
                <w:rFonts w:ascii="Arial" w:hAnsi="Arial" w:cs="Arial"/>
                <w:sz w:val="16"/>
                <w:szCs w:val="16"/>
              </w:rPr>
              <w:t>abgelehnt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60821C" w14:textId="77777777" w:rsidR="00856C81" w:rsidRPr="0064672F" w:rsidRDefault="00856C81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6C49FC" w14:textId="77777777" w:rsidR="00856C81" w:rsidRPr="0064672F" w:rsidRDefault="00856C81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</w:p>
        </w:tc>
      </w:tr>
      <w:tr w:rsidR="00856C81" w:rsidRPr="004748FE" w14:paraId="2077F5C8" w14:textId="77777777" w:rsidTr="0056010D">
        <w:trPr>
          <w:trHeight w:hRule="exact" w:val="3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8A86F" w14:textId="77777777" w:rsidR="00856C81" w:rsidRPr="004748FE" w:rsidRDefault="00856C81" w:rsidP="00196194">
            <w:pPr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28C68" w14:textId="77777777" w:rsidR="00856C81" w:rsidRPr="004748FE" w:rsidRDefault="00856C81" w:rsidP="004748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48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8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4748FE">
              <w:rPr>
                <w:rFonts w:ascii="Arial" w:hAnsi="Arial" w:cs="Arial"/>
                <w:sz w:val="18"/>
                <w:szCs w:val="18"/>
              </w:rPr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42C8" w14:textId="77777777" w:rsidR="00856C81" w:rsidRPr="004748FE" w:rsidRDefault="00856C81" w:rsidP="004748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48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8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4748FE">
              <w:rPr>
                <w:rFonts w:ascii="Arial" w:hAnsi="Arial" w:cs="Arial"/>
                <w:sz w:val="18"/>
                <w:szCs w:val="18"/>
              </w:rPr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3BB3B2" w14:textId="77777777" w:rsidR="00856C81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9809E" w14:textId="77777777" w:rsidR="00856C81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856C81" w:rsidRPr="004748FE" w14:paraId="363B6937" w14:textId="77777777" w:rsidTr="0056010D">
        <w:trPr>
          <w:trHeight w:hRule="exact" w:val="3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CBEF7" w14:textId="77777777" w:rsidR="00856C81" w:rsidRPr="004748FE" w:rsidRDefault="00856C81" w:rsidP="00196194">
            <w:pPr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6E43F" w14:textId="77777777" w:rsidR="00856C81" w:rsidRPr="004748FE" w:rsidRDefault="00856C81" w:rsidP="004748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48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8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4748FE">
              <w:rPr>
                <w:rFonts w:ascii="Arial" w:hAnsi="Arial" w:cs="Arial"/>
                <w:sz w:val="18"/>
                <w:szCs w:val="18"/>
              </w:rPr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F088D" w14:textId="77777777" w:rsidR="00856C81" w:rsidRPr="004748FE" w:rsidRDefault="00856C81" w:rsidP="004748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48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8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4748FE">
              <w:rPr>
                <w:rFonts w:ascii="Arial" w:hAnsi="Arial" w:cs="Arial"/>
                <w:sz w:val="18"/>
                <w:szCs w:val="18"/>
              </w:rPr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F7BD86" w14:textId="77777777" w:rsidR="00856C81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2E8F48" w14:textId="77777777" w:rsidR="00856C81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856C81" w:rsidRPr="004748FE" w14:paraId="464858C6" w14:textId="77777777" w:rsidTr="0056010D">
        <w:trPr>
          <w:trHeight w:hRule="exact" w:val="3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03554" w14:textId="77777777" w:rsidR="00856C81" w:rsidRPr="004748FE" w:rsidRDefault="00856C81" w:rsidP="00196194">
            <w:pPr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AA2E4" w14:textId="77777777" w:rsidR="00856C81" w:rsidRPr="004748FE" w:rsidRDefault="00856C81" w:rsidP="004748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48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8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4748FE">
              <w:rPr>
                <w:rFonts w:ascii="Arial" w:hAnsi="Arial" w:cs="Arial"/>
                <w:sz w:val="18"/>
                <w:szCs w:val="18"/>
              </w:rPr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FAB0" w14:textId="77777777" w:rsidR="00856C81" w:rsidRPr="004748FE" w:rsidRDefault="00856C81" w:rsidP="004748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48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8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4748FE">
              <w:rPr>
                <w:rFonts w:ascii="Arial" w:hAnsi="Arial" w:cs="Arial"/>
                <w:sz w:val="18"/>
                <w:szCs w:val="18"/>
              </w:rPr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39276D" w14:textId="77777777" w:rsidR="00856C81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AA533E" w14:textId="77777777" w:rsidR="00856C81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856C81" w:rsidRPr="004748FE" w14:paraId="18F70FB8" w14:textId="77777777" w:rsidTr="0056010D">
        <w:trPr>
          <w:trHeight w:hRule="exact" w:val="3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2894E" w14:textId="77777777" w:rsidR="00856C81" w:rsidRPr="004748FE" w:rsidRDefault="00856C81" w:rsidP="00196194">
            <w:pPr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A6C53" w14:textId="77777777" w:rsidR="00856C81" w:rsidRPr="004748FE" w:rsidRDefault="00856C81" w:rsidP="004748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48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8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4748FE">
              <w:rPr>
                <w:rFonts w:ascii="Arial" w:hAnsi="Arial" w:cs="Arial"/>
                <w:sz w:val="18"/>
                <w:szCs w:val="18"/>
              </w:rPr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A70B5" w14:textId="77777777" w:rsidR="00856C81" w:rsidRPr="004748FE" w:rsidRDefault="00856C81" w:rsidP="004748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48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8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4748FE">
              <w:rPr>
                <w:rFonts w:ascii="Arial" w:hAnsi="Arial" w:cs="Arial"/>
                <w:sz w:val="18"/>
                <w:szCs w:val="18"/>
              </w:rPr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2D7AD" w14:textId="77777777" w:rsidR="00856C81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58CE80" w14:textId="77777777" w:rsidR="00856C81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856C81" w:rsidRPr="004748FE" w14:paraId="6EFF9A57" w14:textId="77777777" w:rsidTr="0056010D">
        <w:trPr>
          <w:trHeight w:hRule="exact" w:val="3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2CC33" w14:textId="77777777" w:rsidR="00856C81" w:rsidRPr="004748FE" w:rsidRDefault="00856C81" w:rsidP="00196194">
            <w:pPr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0AFDF" w14:textId="77777777" w:rsidR="00856C81" w:rsidRPr="004748FE" w:rsidRDefault="00856C81" w:rsidP="004748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48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8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4748FE">
              <w:rPr>
                <w:rFonts w:ascii="Arial" w:hAnsi="Arial" w:cs="Arial"/>
                <w:sz w:val="18"/>
                <w:szCs w:val="18"/>
              </w:rPr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7D4B4" w14:textId="77777777" w:rsidR="00856C81" w:rsidRPr="004748FE" w:rsidRDefault="00856C81" w:rsidP="004748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48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8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4748FE">
              <w:rPr>
                <w:rFonts w:ascii="Arial" w:hAnsi="Arial" w:cs="Arial"/>
                <w:sz w:val="18"/>
                <w:szCs w:val="18"/>
              </w:rPr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57DD4D" w14:textId="77777777" w:rsidR="00856C81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D199A1" w14:textId="77777777" w:rsidR="00856C81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47554C" w:rsidRPr="004748FE" w14:paraId="42C53369" w14:textId="77777777" w:rsidTr="0056010D">
        <w:trPr>
          <w:trHeight w:hRule="exact" w:val="340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0E82D" w14:textId="77777777" w:rsidR="0047554C" w:rsidRPr="004748FE" w:rsidRDefault="0047554C" w:rsidP="004748FE">
            <w:pPr>
              <w:spacing w:before="20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  <w:sz w:val="19"/>
                <w:szCs w:val="19"/>
              </w:rPr>
              <w:t>Sonstiges</w:t>
            </w:r>
            <w:r>
              <w:rPr>
                <w:rFonts w:ascii="Arial" w:hAnsi="Arial" w:cs="Arial"/>
                <w:sz w:val="19"/>
                <w:szCs w:val="19"/>
              </w:rPr>
              <w:t xml:space="preserve">, bitte angeben: </w:t>
            </w: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67E7D5" w14:textId="77777777" w:rsidR="0047554C" w:rsidRPr="0064672F" w:rsidRDefault="0047554C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3595EC" w14:textId="77777777" w:rsidR="0047554C" w:rsidRPr="0064672F" w:rsidRDefault="0047554C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</w:p>
        </w:tc>
      </w:tr>
      <w:tr w:rsidR="0047554C" w:rsidRPr="004748FE" w14:paraId="56537CB0" w14:textId="77777777" w:rsidTr="0056010D">
        <w:trPr>
          <w:trHeight w:hRule="exact" w:val="340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21139" w14:textId="77777777" w:rsidR="0047554C" w:rsidRPr="004748FE" w:rsidRDefault="0047554C" w:rsidP="00FB4A0B">
            <w:pPr>
              <w:jc w:val="right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  <w:b/>
              </w:rPr>
              <w:t>Summe der Einnahmen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6B7586" w14:textId="77777777" w:rsidR="0047554C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869E6" w14:textId="77777777" w:rsidR="0047554C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47554C" w:rsidRPr="004748FE" w14:paraId="53014526" w14:textId="77777777" w:rsidTr="0056010D">
        <w:trPr>
          <w:trHeight w:hRule="exact" w:val="340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4780" w14:textId="38C0F1BA" w:rsidR="0047554C" w:rsidRPr="004748FE" w:rsidRDefault="00955C45" w:rsidP="00FB4A0B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Fördersumme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AD1FE" w14:textId="77777777" w:rsidR="0047554C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96C49B" w14:textId="77777777" w:rsidR="0047554C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47554C" w:rsidRPr="004748FE" w14:paraId="0708B8D6" w14:textId="77777777" w:rsidTr="0056010D">
        <w:trPr>
          <w:trHeight w:hRule="exact" w:val="340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6B0A6" w14:textId="4EE788A5" w:rsidR="0047554C" w:rsidRPr="004748FE" w:rsidRDefault="00955C45" w:rsidP="00FB4A0B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Gesamtausgaben für das Projekt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73B515" w14:textId="77777777" w:rsidR="0047554C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F6CC4F" w14:textId="77777777" w:rsidR="0047554C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47554C" w:rsidRPr="004748FE" w14:paraId="5FD74F0E" w14:textId="77777777" w:rsidTr="0056010D">
        <w:trPr>
          <w:trHeight w:hRule="exact" w:val="435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79DD1" w14:textId="77777777" w:rsidR="0047554C" w:rsidRPr="004748FE" w:rsidRDefault="0047554C" w:rsidP="00856C81">
            <w:pPr>
              <w:jc w:val="right"/>
              <w:rPr>
                <w:rFonts w:ascii="Arial" w:hAnsi="Arial" w:cs="Arial"/>
                <w:b/>
              </w:rPr>
            </w:pPr>
            <w:r w:rsidRPr="004748FE">
              <w:rPr>
                <w:rFonts w:ascii="Arial" w:hAnsi="Arial" w:cs="Arial"/>
                <w:b/>
                <w:caps/>
              </w:rPr>
              <w:lastRenderedPageBreak/>
              <w:t xml:space="preserve">   =   </w:t>
            </w:r>
            <w:r w:rsidR="00856C81">
              <w:rPr>
                <w:rFonts w:ascii="Arial" w:hAnsi="Arial" w:cs="Arial"/>
                <w:b/>
                <w:caps/>
              </w:rPr>
              <w:t>Mehr- oder MINDERAUSGABE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E3DFB" w14:textId="77777777" w:rsidR="0047554C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CA51F" w14:textId="77777777" w:rsidR="0047554C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</w:tbl>
    <w:p w14:paraId="6200C026" w14:textId="77777777" w:rsidR="004218A1" w:rsidRDefault="004218A1" w:rsidP="004218A1">
      <w:pPr>
        <w:rPr>
          <w:rFonts w:ascii="Arial" w:hAnsi="Arial" w:cs="Arial"/>
        </w:rPr>
      </w:pPr>
    </w:p>
    <w:p w14:paraId="51D85981" w14:textId="2E5A768F" w:rsidR="0081223E" w:rsidRDefault="00AD562C" w:rsidP="004218A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="0081223E" w:rsidRPr="0081223E">
        <w:rPr>
          <w:rFonts w:ascii="Arial" w:hAnsi="Arial" w:cs="Arial"/>
          <w:b/>
        </w:rPr>
        <w:t>. Indikatoren</w:t>
      </w:r>
    </w:p>
    <w:p w14:paraId="73EE92AF" w14:textId="77777777" w:rsidR="0081223E" w:rsidRPr="0081223E" w:rsidRDefault="0081223E" w:rsidP="004218A1">
      <w:pPr>
        <w:rPr>
          <w:rFonts w:ascii="Arial" w:hAnsi="Arial" w:cs="Arial"/>
        </w:rPr>
      </w:pPr>
    </w:p>
    <w:p w14:paraId="227E4833" w14:textId="5B89C88E" w:rsidR="0086251E" w:rsidRDefault="00352D93" w:rsidP="0086251E">
      <w:pPr>
        <w:rPr>
          <w:rFonts w:ascii="Arial" w:hAnsi="Arial" w:cs="Arial"/>
          <w:bCs/>
          <w:iCs/>
          <w:sz w:val="19"/>
          <w:szCs w:val="19"/>
        </w:rPr>
      </w:pPr>
      <w:r>
        <w:rPr>
          <w:rFonts w:ascii="Arial" w:hAnsi="Arial" w:cs="Arial"/>
          <w:bCs/>
          <w:iCs/>
          <w:sz w:val="19"/>
          <w:szCs w:val="19"/>
        </w:rPr>
        <w:t xml:space="preserve">Mit Übersendung Ihres Antragsformulars hatten Sie die Planzahlen angegeben. Bitte geben Sie nun </w:t>
      </w:r>
      <w:r w:rsidR="00EA0FEF">
        <w:rPr>
          <w:rFonts w:ascii="Arial" w:hAnsi="Arial" w:cs="Arial"/>
          <w:bCs/>
          <w:iCs/>
          <w:sz w:val="19"/>
          <w:szCs w:val="19"/>
        </w:rPr>
        <w:t xml:space="preserve">zusätzlich </w:t>
      </w:r>
      <w:r>
        <w:rPr>
          <w:rFonts w:ascii="Arial" w:hAnsi="Arial" w:cs="Arial"/>
          <w:bCs/>
          <w:iCs/>
          <w:sz w:val="19"/>
          <w:szCs w:val="19"/>
        </w:rPr>
        <w:t xml:space="preserve">die dazugehörigen Ist-Zahlen ein. </w:t>
      </w:r>
    </w:p>
    <w:p w14:paraId="01BAD66A" w14:textId="77777777" w:rsidR="0086251E" w:rsidRDefault="0086251E" w:rsidP="0086251E">
      <w:pPr>
        <w:rPr>
          <w:rFonts w:ascii="Arial" w:hAnsi="Arial" w:cs="Arial"/>
          <w:bCs/>
          <w:iCs/>
          <w:sz w:val="19"/>
          <w:szCs w:val="19"/>
        </w:rPr>
      </w:pPr>
    </w:p>
    <w:tbl>
      <w:tblPr>
        <w:tblW w:w="1015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1343"/>
        <w:gridCol w:w="1559"/>
        <w:gridCol w:w="1583"/>
      </w:tblGrid>
      <w:tr w:rsidR="003471C1" w:rsidRPr="00587535" w14:paraId="5733E6D3" w14:textId="77777777" w:rsidTr="003471C1">
        <w:trPr>
          <w:trHeight w:val="465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77C0563A" w14:textId="77777777" w:rsidR="003471C1" w:rsidRPr="00943D5A" w:rsidRDefault="003471C1" w:rsidP="00587535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 xml:space="preserve"> </w:t>
            </w:r>
            <w:r w:rsidRPr="00943D5A">
              <w:rPr>
                <w:rFonts w:ascii="Arial" w:hAnsi="Arial" w:cs="Arial"/>
                <w:b/>
                <w:bCs/>
                <w:color w:val="FFFFFF"/>
              </w:rPr>
              <w:t>Feste Indikatoren - GENDER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28B8F858" w14:textId="77777777" w:rsidR="003471C1" w:rsidRPr="00587535" w:rsidRDefault="003471C1" w:rsidP="0058753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943D5A">
              <w:rPr>
                <w:rFonts w:ascii="Arial" w:hAnsi="Arial" w:cs="Arial"/>
                <w:b/>
                <w:bCs/>
                <w:color w:val="FFFFFF"/>
              </w:rPr>
              <w:t>Maßeinheit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69696"/>
            <w:vAlign w:val="center"/>
          </w:tcPr>
          <w:p w14:paraId="5B1C0988" w14:textId="77777777" w:rsidR="003471C1" w:rsidRDefault="003471C1" w:rsidP="003471C1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Plan lt. Antrag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5DA67DC5" w14:textId="77777777" w:rsidR="003471C1" w:rsidRPr="00943D5A" w:rsidRDefault="003471C1" w:rsidP="00587535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Ist</w:t>
            </w:r>
          </w:p>
        </w:tc>
      </w:tr>
      <w:tr w:rsidR="003471C1" w:rsidRPr="00587535" w14:paraId="7EA0430F" w14:textId="77777777" w:rsidTr="003471C1">
        <w:trPr>
          <w:trHeight w:val="363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2B1AF2" w14:textId="77777777" w:rsidR="003471C1" w:rsidRPr="0052180F" w:rsidRDefault="003471C1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Teilnehmer/innen, Besucher/innen, Benutzer/innen, Personen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B59E23" w14:textId="77777777" w:rsidR="003471C1" w:rsidRPr="0052180F" w:rsidRDefault="003471C1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7809808" w14:textId="77777777" w:rsidR="003471C1" w:rsidRPr="004748FE" w:rsidRDefault="003471C1" w:rsidP="003471C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7" w:name="Text4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5335D" w14:textId="77777777" w:rsidR="003471C1" w:rsidRPr="0052180F" w:rsidRDefault="003471C1" w:rsidP="00587535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12BB1B45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399334" w14:textId="77777777" w:rsidR="003471C1" w:rsidRPr="0052180F" w:rsidRDefault="003471C1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TN: davon weiblich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D11C5C" w14:textId="77777777" w:rsidR="003471C1" w:rsidRPr="0052180F" w:rsidRDefault="003471C1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39F9E6" w14:textId="77777777" w:rsidR="003471C1" w:rsidRPr="004748FE" w:rsidRDefault="003471C1" w:rsidP="003471C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4A56D" w14:textId="77777777" w:rsidR="003471C1" w:rsidRPr="0052180F" w:rsidRDefault="003471C1" w:rsidP="00587535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18FB344D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11E349" w14:textId="77777777" w:rsidR="003471C1" w:rsidRPr="0052180F" w:rsidRDefault="003471C1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TN: davon männlich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492A5B" w14:textId="77777777" w:rsidR="003471C1" w:rsidRPr="0052180F" w:rsidRDefault="003471C1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EABFCB" w14:textId="77777777" w:rsidR="003471C1" w:rsidRPr="004748FE" w:rsidRDefault="003471C1" w:rsidP="003471C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CCDAD" w14:textId="77777777" w:rsidR="003471C1" w:rsidRPr="0052180F" w:rsidRDefault="003471C1" w:rsidP="00587535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9C1C94" w:rsidRPr="00587535" w14:paraId="06B5C355" w14:textId="77777777" w:rsidTr="00D24B1B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EDDBD4" w14:textId="2ACB2F9D" w:rsidR="009C1C94" w:rsidRPr="0052180F" w:rsidRDefault="009C1C94" w:rsidP="00D24B1B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TN: davon </w:t>
            </w: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divers/ohne Angabe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171428" w14:textId="77777777" w:rsidR="009C1C94" w:rsidRPr="0052180F" w:rsidRDefault="009C1C94" w:rsidP="00D24B1B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6D0898" w14:textId="77777777" w:rsidR="009C1C94" w:rsidRPr="004748FE" w:rsidRDefault="009C1C94" w:rsidP="00D24B1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F5C53" w14:textId="77777777" w:rsidR="009C1C94" w:rsidRPr="0052180F" w:rsidRDefault="009C1C94" w:rsidP="00D24B1B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6BECBAEC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122844" w14:textId="77777777" w:rsidR="003471C1" w:rsidRPr="0052180F" w:rsidRDefault="003471C1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Altersgruppe u3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9F9EAE" w14:textId="77777777" w:rsidR="003471C1" w:rsidRPr="0052180F" w:rsidRDefault="003471C1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975B4A" w14:textId="77777777" w:rsidR="003471C1" w:rsidRPr="004748FE" w:rsidRDefault="003471C1" w:rsidP="003471C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61D3E" w14:textId="77777777" w:rsidR="003471C1" w:rsidRPr="0052180F" w:rsidRDefault="003471C1" w:rsidP="00587535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2AE1A835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BE30C" w14:textId="77777777" w:rsidR="003471C1" w:rsidRPr="0052180F" w:rsidRDefault="003471C1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u3: davon weiblich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D2322D" w14:textId="77777777" w:rsidR="003471C1" w:rsidRPr="0052180F" w:rsidRDefault="003471C1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DBDB0F" w14:textId="77777777" w:rsidR="003471C1" w:rsidRPr="004748FE" w:rsidRDefault="003471C1" w:rsidP="003471C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FD240" w14:textId="77777777" w:rsidR="003471C1" w:rsidRPr="0052180F" w:rsidRDefault="003471C1" w:rsidP="00587535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11B330E1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FED39E" w14:textId="77777777" w:rsidR="003471C1" w:rsidRPr="0052180F" w:rsidRDefault="003471C1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u3: davon männlich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09307D" w14:textId="77777777" w:rsidR="003471C1" w:rsidRPr="0052180F" w:rsidRDefault="003471C1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95E7F5" w14:textId="77777777" w:rsidR="003471C1" w:rsidRPr="004748FE" w:rsidRDefault="003471C1" w:rsidP="003471C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04C7E" w14:textId="77777777" w:rsidR="003471C1" w:rsidRPr="0052180F" w:rsidRDefault="003471C1" w:rsidP="00587535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9C1C94" w:rsidRPr="00587535" w14:paraId="19AAD4A6" w14:textId="77777777" w:rsidTr="00D24B1B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3BD669" w14:textId="112CF2BA" w:rsidR="009C1C94" w:rsidRPr="0052180F" w:rsidRDefault="009C1C94" w:rsidP="00D24B1B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u3: davon </w:t>
            </w: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divers/ohne Angabe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9D679E" w14:textId="77777777" w:rsidR="009C1C94" w:rsidRPr="0052180F" w:rsidRDefault="009C1C94" w:rsidP="00D24B1B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9CDA56" w14:textId="77777777" w:rsidR="009C1C94" w:rsidRPr="004748FE" w:rsidRDefault="009C1C94" w:rsidP="00D24B1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0E917" w14:textId="77777777" w:rsidR="009C1C94" w:rsidRPr="0052180F" w:rsidRDefault="009C1C94" w:rsidP="00D24B1B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27EC3EB9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6D692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Altersgruppe 3 - 5 Jahre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4266AB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69A0D6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C0F1A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70E1980E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2F16BA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3 - 5: davon weiblich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87970B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BA40B0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0628D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3F1DC97B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935350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3 - 5: davon männlich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EFF236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2BECC3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6EB4E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9C1C94" w:rsidRPr="00587535" w14:paraId="1EAB4E43" w14:textId="77777777" w:rsidTr="00D24B1B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F3F421" w14:textId="7229649C" w:rsidR="009C1C94" w:rsidRPr="0052180F" w:rsidRDefault="009C1C94" w:rsidP="00D24B1B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3 - 5: davon </w:t>
            </w: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divers/ohne Angabe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962B8" w14:textId="77777777" w:rsidR="009C1C94" w:rsidRPr="0052180F" w:rsidRDefault="009C1C94" w:rsidP="00D24B1B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7CE052" w14:textId="77777777" w:rsidR="009C1C94" w:rsidRDefault="009C1C94" w:rsidP="00D24B1B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67B77" w14:textId="77777777" w:rsidR="009C1C94" w:rsidRPr="0052180F" w:rsidRDefault="009C1C94" w:rsidP="00D24B1B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68742605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74BB9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Altersgruppe 6 - 9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B0E275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EC6BDC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2AA18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123CED8C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E37CB6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6 - 9: davon weiblich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34255E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8A330F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58ADB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3B2F234C" w14:textId="77777777" w:rsidTr="003471C1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71BC3F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6 - 9: davon männlich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4F930F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BC95594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4F246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9C1C94" w:rsidRPr="00587535" w14:paraId="5602BBEC" w14:textId="77777777" w:rsidTr="00D24B1B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24D107" w14:textId="4D60A944" w:rsidR="009C1C94" w:rsidRPr="0052180F" w:rsidRDefault="009C1C94" w:rsidP="00D24B1B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6 - 9: davon </w:t>
            </w: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divers/ohne Angabe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73D914" w14:textId="77777777" w:rsidR="009C1C94" w:rsidRPr="0052180F" w:rsidRDefault="009C1C94" w:rsidP="00D24B1B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B5B9E73" w14:textId="77777777" w:rsidR="009C1C94" w:rsidRDefault="009C1C94" w:rsidP="00D24B1B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A4E82" w14:textId="77777777" w:rsidR="009C1C94" w:rsidRPr="0052180F" w:rsidRDefault="009C1C94" w:rsidP="00D24B1B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1E27834F" w14:textId="77777777" w:rsidTr="003471C1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69F979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Altersgruppe 10 - 15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9448C8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9B918D7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AD76E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51B67CAE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E53A33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10 - 15: davon weiblich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F6A1D3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AAF9B1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9AD34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7846BDE4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DA0DE1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10 - 15: davon männlich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535572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01AEB0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75938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9C1C94" w:rsidRPr="00587535" w14:paraId="1C43A1E4" w14:textId="77777777" w:rsidTr="00D24B1B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B106D5" w14:textId="6AF404C8" w:rsidR="009C1C94" w:rsidRPr="0052180F" w:rsidRDefault="009C1C94" w:rsidP="00D24B1B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10 - 15: davon </w:t>
            </w: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divers/ohne Angabe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60014F" w14:textId="77777777" w:rsidR="009C1C94" w:rsidRPr="0052180F" w:rsidRDefault="009C1C94" w:rsidP="00D24B1B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1EE4B3" w14:textId="77777777" w:rsidR="009C1C94" w:rsidRDefault="009C1C94" w:rsidP="00D24B1B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89F49" w14:textId="77777777" w:rsidR="009C1C94" w:rsidRPr="0052180F" w:rsidRDefault="009C1C94" w:rsidP="00D24B1B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4158DBC2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EFBA1B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Altersgruppe 16 -17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C37567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7BB0DC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CA37D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30C03CF8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F38A28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16 - 17: davon weiblich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07CA7F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F012D2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EF455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477D488B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EFB2A2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16 - 17: davon männlich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A4E810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678746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D83FC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9C1C94" w:rsidRPr="00587535" w14:paraId="493D90C8" w14:textId="77777777" w:rsidTr="00D24B1B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114CE4" w14:textId="53C13CD7" w:rsidR="009C1C94" w:rsidRPr="0052180F" w:rsidRDefault="009C1C94" w:rsidP="00D24B1B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16 - 17: davon </w:t>
            </w: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divers/ohne Angabe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BF86BE" w14:textId="77777777" w:rsidR="009C1C94" w:rsidRPr="0052180F" w:rsidRDefault="009C1C94" w:rsidP="00D24B1B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A0FE8B" w14:textId="77777777" w:rsidR="009C1C94" w:rsidRDefault="009C1C94" w:rsidP="00D24B1B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1D3F7" w14:textId="77777777" w:rsidR="009C1C94" w:rsidRPr="0052180F" w:rsidRDefault="009C1C94" w:rsidP="00D24B1B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507C767D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54C8D9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Altersgruppe 18 - 34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AA0A31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55E014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236C8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18744719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DA7F76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18 - 34: davon weiblich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58BAD7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04B64D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28CE7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52E9CC6B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D84101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18 - 34: davon männlich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42A2AC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677C20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190B9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9C1C94" w:rsidRPr="00587535" w14:paraId="0F60D141" w14:textId="77777777" w:rsidTr="00D24B1B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5F99C" w14:textId="275DB4D6" w:rsidR="009C1C94" w:rsidRPr="0052180F" w:rsidRDefault="009C1C94" w:rsidP="00D24B1B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18 - 34: davon </w:t>
            </w: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divers/ohne Angabe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058C12" w14:textId="77777777" w:rsidR="009C1C94" w:rsidRPr="0052180F" w:rsidRDefault="009C1C94" w:rsidP="00D24B1B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DB636E" w14:textId="77777777" w:rsidR="009C1C94" w:rsidRDefault="009C1C94" w:rsidP="00D24B1B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26B71" w14:textId="77777777" w:rsidR="009C1C94" w:rsidRPr="0052180F" w:rsidRDefault="009C1C94" w:rsidP="00D24B1B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466B7369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3FC16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Altersgruppe 35 - 54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FAC251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FD6DAC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54DEE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617F01A3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3755B8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35 - 54: davon weiblich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E02DC4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487B56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088DA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0E299059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6EC086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35 - 54: davon männlich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DCCD9E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C8E052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26CEC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9C1C94" w:rsidRPr="00587535" w14:paraId="1EE7AF2B" w14:textId="77777777" w:rsidTr="00D24B1B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ECBBD8" w14:textId="21AC892A" w:rsidR="009C1C94" w:rsidRPr="0052180F" w:rsidRDefault="009C1C94" w:rsidP="00D24B1B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35 - 54: davon </w:t>
            </w: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divers/ohne Angabe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EF1241" w14:textId="77777777" w:rsidR="009C1C94" w:rsidRPr="0052180F" w:rsidRDefault="009C1C94" w:rsidP="00D24B1B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9C17B6" w14:textId="77777777" w:rsidR="009C1C94" w:rsidRDefault="009C1C94" w:rsidP="00D24B1B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681A1" w14:textId="77777777" w:rsidR="009C1C94" w:rsidRPr="0052180F" w:rsidRDefault="009C1C94" w:rsidP="00D24B1B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4817EF51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936E7C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Altersgruppe 55 - 64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02882E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2F0D61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0EC59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3FA0E3CF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4E039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55 - 64: davon weiblich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5AD6D4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F060FA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5281D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402D8724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505F08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55 - 64: davon männlich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5A7FCA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E51F9A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A5222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9C1C94" w:rsidRPr="00587535" w14:paraId="074031CC" w14:textId="77777777" w:rsidTr="00D24B1B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ACBFF" w14:textId="6C52B053" w:rsidR="009C1C94" w:rsidRPr="0052180F" w:rsidRDefault="009C1C94" w:rsidP="00D24B1B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55 - 64: davon </w:t>
            </w: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divers/ohne Angabe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20C116" w14:textId="77777777" w:rsidR="009C1C94" w:rsidRPr="0052180F" w:rsidRDefault="009C1C94" w:rsidP="00D24B1B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9C65D2" w14:textId="77777777" w:rsidR="009C1C94" w:rsidRDefault="009C1C94" w:rsidP="00D24B1B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B1ACE" w14:textId="77777777" w:rsidR="009C1C94" w:rsidRPr="0052180F" w:rsidRDefault="009C1C94" w:rsidP="00D24B1B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7D64209B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A65109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Altersgruppe 65 und älter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FA1C1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6D6100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F0874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766A25C9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43CBAE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65  und älter davon weiblich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E97EF2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B7CE3F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039E8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5A87DE82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388C2D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65  und älter davon männlich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667370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676867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D13A8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9C1C94" w:rsidRPr="00587535" w14:paraId="1B85C40B" w14:textId="77777777" w:rsidTr="00D24B1B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D9C3AE" w14:textId="6920AB18" w:rsidR="009C1C94" w:rsidRPr="0052180F" w:rsidRDefault="009C1C94" w:rsidP="00D24B1B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</w:t>
            </w:r>
            <w:proofErr w:type="gramStart"/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65  und</w:t>
            </w:r>
            <w:proofErr w:type="gramEnd"/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älter davon </w:t>
            </w: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divers/ohne Angabe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34CE77" w14:textId="77777777" w:rsidR="009C1C94" w:rsidRPr="0052180F" w:rsidRDefault="009C1C94" w:rsidP="00D24B1B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E1866C" w14:textId="77777777" w:rsidR="009C1C94" w:rsidRDefault="009C1C94" w:rsidP="00D24B1B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E92E2" w14:textId="77777777" w:rsidR="009C1C94" w:rsidRPr="0052180F" w:rsidRDefault="009C1C94" w:rsidP="00D24B1B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52915CA2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701032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lastRenderedPageBreak/>
              <w:t>Mitarbeiter/innen, Referent/innen VZÄ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A2861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5BDF64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5C41C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4D191969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B9370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Mitarbeiter, Referenten VZÄ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73E855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A4EB02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8754F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6341C1A1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0B672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Fördersumme pro Frau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94236E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EURO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202202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561B2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1D8506A4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AE20C4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Fördersumme pro Mann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2BF2E4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EURO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12000E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8C9DD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626A79" w:rsidRPr="00587535" w14:paraId="2378CEF3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23AC9" w14:textId="3C2071A9" w:rsidR="00626A79" w:rsidRPr="0052180F" w:rsidRDefault="00626A79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Fördersumme pro Person mit Geschlechtseintrag </w:t>
            </w:r>
            <w:r w:rsidRPr="00C70338">
              <w:rPr>
                <w:rFonts w:ascii="Arial" w:hAnsi="Arial" w:cs="Arial"/>
                <w:bCs/>
                <w:i/>
                <w:sz w:val="19"/>
                <w:szCs w:val="19"/>
              </w:rPr>
              <w:t>divers</w:t>
            </w:r>
            <w:r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oder </w:t>
            </w:r>
            <w:r w:rsidRPr="00C70338">
              <w:rPr>
                <w:rFonts w:ascii="Arial" w:hAnsi="Arial" w:cs="Arial"/>
                <w:bCs/>
                <w:i/>
                <w:sz w:val="19"/>
                <w:szCs w:val="19"/>
              </w:rPr>
              <w:t>ohne Angabe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D5E925" w14:textId="531B0D6A" w:rsidR="00626A79" w:rsidRPr="0052180F" w:rsidRDefault="00626A79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EURO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5DE5CC" w14:textId="6216FACB" w:rsidR="00626A79" w:rsidRPr="00C622B4" w:rsidRDefault="00626A79" w:rsidP="003471C1">
            <w:pPr>
              <w:jc w:val="right"/>
              <w:rPr>
                <w:rFonts w:ascii="Arial" w:hAnsi="Arial" w:cs="Arial"/>
              </w:rPr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573D1" w14:textId="655185D2" w:rsidR="00626A79" w:rsidRPr="004748FE" w:rsidRDefault="00626A79" w:rsidP="003471C1">
            <w:pPr>
              <w:jc w:val="right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71D8FCBF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5C95E0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Frauenanteil unter den Antragstellern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EE731C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Prozent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C2F6FB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9ADB0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626A79" w:rsidRPr="00587535" w14:paraId="7FB6837D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2A2113" w14:textId="7CDC79E6" w:rsidR="00626A79" w:rsidRPr="0052180F" w:rsidRDefault="00626A79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Anteil von Personen mit Geschlechtseintrag </w:t>
            </w:r>
            <w:r w:rsidRPr="00C70338">
              <w:rPr>
                <w:rFonts w:ascii="Arial" w:hAnsi="Arial" w:cs="Arial"/>
                <w:bCs/>
                <w:i/>
                <w:sz w:val="19"/>
                <w:szCs w:val="19"/>
              </w:rPr>
              <w:t>divers</w:t>
            </w:r>
            <w:r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oder </w:t>
            </w:r>
            <w:r w:rsidRPr="00C70338">
              <w:rPr>
                <w:rFonts w:ascii="Arial" w:hAnsi="Arial" w:cs="Arial"/>
                <w:bCs/>
                <w:i/>
                <w:sz w:val="19"/>
                <w:szCs w:val="19"/>
              </w:rPr>
              <w:t>ohne Angabe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4383D5" w14:textId="6B3B7FAB" w:rsidR="00626A79" w:rsidRPr="0052180F" w:rsidRDefault="00626A79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Prozent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25697B" w14:textId="49183BA9" w:rsidR="00626A79" w:rsidRPr="00C622B4" w:rsidRDefault="00626A79" w:rsidP="003471C1">
            <w:pPr>
              <w:jc w:val="right"/>
              <w:rPr>
                <w:rFonts w:ascii="Arial" w:hAnsi="Arial" w:cs="Arial"/>
              </w:rPr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4C6B20" w14:textId="0387AF45" w:rsidR="00626A79" w:rsidRPr="004748FE" w:rsidRDefault="00626A79" w:rsidP="003471C1">
            <w:pPr>
              <w:jc w:val="right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51EDA4BE" w14:textId="77777777" w:rsidTr="00626A79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6513FD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Frauenanteil unter den Begünstigten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BC9A44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Prozent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76F5E0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35DAE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626A79" w:rsidRPr="00587535" w14:paraId="6B26F586" w14:textId="77777777" w:rsidTr="00626A79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8E598" w14:textId="5B1598C9" w:rsidR="00626A79" w:rsidRPr="0052180F" w:rsidRDefault="00626A79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Anteil von Personen mit Geschlechtseintrag </w:t>
            </w:r>
            <w:r w:rsidRPr="00C70338">
              <w:rPr>
                <w:rFonts w:ascii="Arial" w:hAnsi="Arial" w:cs="Arial"/>
                <w:bCs/>
                <w:i/>
                <w:sz w:val="19"/>
                <w:szCs w:val="19"/>
              </w:rPr>
              <w:t>divers</w:t>
            </w:r>
            <w:r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oder </w:t>
            </w:r>
            <w:r w:rsidRPr="00C70338">
              <w:rPr>
                <w:rFonts w:ascii="Arial" w:hAnsi="Arial" w:cs="Arial"/>
                <w:bCs/>
                <w:i/>
                <w:sz w:val="19"/>
                <w:szCs w:val="19"/>
              </w:rPr>
              <w:t>ohne Angabe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ACBD3A" w14:textId="53C4F50B" w:rsidR="00626A79" w:rsidRPr="0052180F" w:rsidRDefault="00626A79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Prozent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9E43F12" w14:textId="3F3FAF1A" w:rsidR="00626A79" w:rsidRPr="00C622B4" w:rsidRDefault="00626A79" w:rsidP="003471C1">
            <w:pPr>
              <w:jc w:val="right"/>
              <w:rPr>
                <w:rFonts w:ascii="Arial" w:hAnsi="Arial" w:cs="Arial"/>
              </w:rPr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4900B" w14:textId="649DC5F2" w:rsidR="00626A79" w:rsidRPr="004748FE" w:rsidRDefault="00626A79" w:rsidP="003471C1">
            <w:pPr>
              <w:jc w:val="right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</w:tbl>
    <w:p w14:paraId="24D5E045" w14:textId="77777777" w:rsidR="00587535" w:rsidRDefault="00587535" w:rsidP="0086251E">
      <w:pPr>
        <w:rPr>
          <w:rFonts w:ascii="Arial" w:hAnsi="Arial" w:cs="Arial"/>
          <w:bCs/>
          <w:iCs/>
          <w:sz w:val="19"/>
          <w:szCs w:val="19"/>
        </w:rPr>
      </w:pPr>
    </w:p>
    <w:p w14:paraId="3C098957" w14:textId="77777777" w:rsidR="00352D93" w:rsidRDefault="00352D93" w:rsidP="0086251E">
      <w:pPr>
        <w:rPr>
          <w:rFonts w:ascii="Arial" w:hAnsi="Arial" w:cs="Arial"/>
          <w:bCs/>
          <w:iCs/>
          <w:sz w:val="19"/>
          <w:szCs w:val="19"/>
        </w:rPr>
      </w:pPr>
    </w:p>
    <w:tbl>
      <w:tblPr>
        <w:tblW w:w="1015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1343"/>
        <w:gridCol w:w="1559"/>
        <w:gridCol w:w="1583"/>
      </w:tblGrid>
      <w:tr w:rsidR="00373641" w:rsidRPr="00587535" w14:paraId="67DC9F0A" w14:textId="77777777" w:rsidTr="00373641">
        <w:trPr>
          <w:trHeight w:val="737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54E69304" w14:textId="77777777" w:rsidR="00373641" w:rsidRPr="00943D5A" w:rsidRDefault="00373641" w:rsidP="00587535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943D5A">
              <w:rPr>
                <w:rFonts w:ascii="Arial" w:hAnsi="Arial" w:cs="Arial"/>
                <w:b/>
                <w:bCs/>
                <w:color w:val="FFFFFF"/>
              </w:rPr>
              <w:t>Feste Indikatoren für Förderrichtlinie</w:t>
            </w:r>
          </w:p>
          <w:p w14:paraId="2CA2D413" w14:textId="77777777" w:rsidR="00373641" w:rsidRPr="00587535" w:rsidRDefault="00373641" w:rsidP="0058753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943D5A">
              <w:rPr>
                <w:rFonts w:ascii="Arial" w:hAnsi="Arial" w:cs="Arial"/>
                <w:b/>
                <w:bCs/>
                <w:color w:val="FFFFFF"/>
              </w:rPr>
              <w:t>(ohne Gender-Bezug!)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7DAEABA6" w14:textId="77777777" w:rsidR="00373641" w:rsidRPr="00587535" w:rsidRDefault="00373641" w:rsidP="0058753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943D5A">
              <w:rPr>
                <w:rFonts w:ascii="Arial" w:hAnsi="Arial" w:cs="Arial"/>
                <w:b/>
                <w:bCs/>
                <w:color w:val="FFFFFF"/>
              </w:rPr>
              <w:t>Maßeinheit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69696"/>
            <w:vAlign w:val="center"/>
          </w:tcPr>
          <w:p w14:paraId="30FBFBD6" w14:textId="77777777" w:rsidR="00373641" w:rsidRDefault="00373641" w:rsidP="00373641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Plan lt. Antrag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4DF91662" w14:textId="77777777" w:rsidR="00373641" w:rsidRPr="00587535" w:rsidRDefault="00373641" w:rsidP="0058753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Ist</w:t>
            </w:r>
          </w:p>
        </w:tc>
      </w:tr>
      <w:tr w:rsidR="00373641" w:rsidRPr="00587535" w14:paraId="4D9EA825" w14:textId="77777777" w:rsidTr="00373641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E42FD" w14:textId="77777777" w:rsidR="00373641" w:rsidRPr="0052180F" w:rsidRDefault="00373641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Zahl der erreichten Personen im Inland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C9D28" w14:textId="77777777" w:rsidR="00373641" w:rsidRPr="0052180F" w:rsidRDefault="00373641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55D8AE" w14:textId="77777777" w:rsidR="00373641" w:rsidRPr="004748FE" w:rsidRDefault="00373641" w:rsidP="0037364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65A30" w14:textId="77777777" w:rsidR="00373641" w:rsidRPr="0052180F" w:rsidRDefault="00373641" w:rsidP="00943D5A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  <w:tr w:rsidR="00373641" w:rsidRPr="00587535" w14:paraId="38EDA01F" w14:textId="77777777" w:rsidTr="00373641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582EF" w14:textId="77777777" w:rsidR="00373641" w:rsidRPr="0052180F" w:rsidRDefault="00373641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Zahl der erreichten Personen im Ausland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CEF75" w14:textId="77777777" w:rsidR="00373641" w:rsidRPr="0052180F" w:rsidRDefault="00373641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9B0CCF" w14:textId="77777777" w:rsidR="00373641" w:rsidRPr="004748FE" w:rsidRDefault="00373641" w:rsidP="0037364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7289C" w14:textId="77777777" w:rsidR="00373641" w:rsidRPr="0052180F" w:rsidRDefault="00373641" w:rsidP="00943D5A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</w:tbl>
    <w:p w14:paraId="0F2488A0" w14:textId="77777777" w:rsidR="00587535" w:rsidRDefault="00587535" w:rsidP="0086251E">
      <w:pPr>
        <w:rPr>
          <w:rFonts w:ascii="Arial" w:hAnsi="Arial" w:cs="Arial"/>
          <w:bCs/>
          <w:iCs/>
          <w:sz w:val="19"/>
          <w:szCs w:val="19"/>
        </w:rPr>
      </w:pPr>
    </w:p>
    <w:p w14:paraId="079A20EB" w14:textId="77777777" w:rsidR="00281EE0" w:rsidRDefault="00281EE0" w:rsidP="0086251E">
      <w:pPr>
        <w:rPr>
          <w:rFonts w:ascii="Arial" w:hAnsi="Arial" w:cs="Arial"/>
          <w:bCs/>
          <w:iCs/>
          <w:sz w:val="19"/>
          <w:szCs w:val="19"/>
        </w:rPr>
      </w:pPr>
    </w:p>
    <w:tbl>
      <w:tblPr>
        <w:tblW w:w="1015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1343"/>
        <w:gridCol w:w="1559"/>
        <w:gridCol w:w="1583"/>
      </w:tblGrid>
      <w:tr w:rsidR="00373641" w:rsidRPr="00587535" w14:paraId="25AB9B9C" w14:textId="77777777" w:rsidTr="00373641">
        <w:trPr>
          <w:trHeight w:val="776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3EED9317" w14:textId="77777777" w:rsidR="00373641" w:rsidRPr="00943D5A" w:rsidRDefault="00373641" w:rsidP="00587535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943D5A">
              <w:rPr>
                <w:rFonts w:ascii="Arial" w:hAnsi="Arial" w:cs="Arial"/>
                <w:b/>
                <w:bCs/>
                <w:color w:val="FFFFFF"/>
              </w:rPr>
              <w:t xml:space="preserve">Variable Indikatoren </w:t>
            </w:r>
          </w:p>
          <w:p w14:paraId="3B30AA47" w14:textId="77777777" w:rsidR="00373641" w:rsidRPr="00587535" w:rsidRDefault="00373641" w:rsidP="0058753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943D5A">
              <w:rPr>
                <w:rFonts w:ascii="Arial" w:hAnsi="Arial" w:cs="Arial"/>
                <w:b/>
                <w:bCs/>
                <w:color w:val="FFFFFF"/>
              </w:rPr>
              <w:t>(ohne Gender-Bezug!)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14:paraId="5501463A" w14:textId="77777777" w:rsidR="00373641" w:rsidRPr="00587535" w:rsidRDefault="00373641" w:rsidP="0037364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943D5A">
              <w:rPr>
                <w:rFonts w:ascii="Arial" w:hAnsi="Arial" w:cs="Arial"/>
                <w:b/>
                <w:bCs/>
                <w:color w:val="FFFFFF"/>
              </w:rPr>
              <w:t xml:space="preserve">Maßeinheit </w:t>
            </w:r>
            <w:r w:rsidRPr="00943D5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(bitte </w:t>
            </w: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Angaben aus Antrag übernehmen</w:t>
            </w:r>
            <w:r w:rsidRPr="00943D5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69696"/>
            <w:vAlign w:val="center"/>
          </w:tcPr>
          <w:p w14:paraId="2CEFF025" w14:textId="77777777" w:rsidR="00373641" w:rsidRDefault="00373641" w:rsidP="00373641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Plan lt. Antrag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0BDC8373" w14:textId="77777777" w:rsidR="00373641" w:rsidRPr="00587535" w:rsidRDefault="00373641" w:rsidP="0058753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Ist</w:t>
            </w:r>
          </w:p>
        </w:tc>
      </w:tr>
      <w:tr w:rsidR="00373641" w:rsidRPr="00587535" w14:paraId="0EC57785" w14:textId="77777777" w:rsidTr="00373641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7D786D" w14:textId="77777777" w:rsidR="00373641" w:rsidRPr="0052180F" w:rsidRDefault="00373641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81D5C0" w14:textId="77777777" w:rsidR="00373641" w:rsidRPr="0052180F" w:rsidRDefault="00373641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2F1ECA8" w14:textId="77777777" w:rsidR="00373641" w:rsidRPr="004748FE" w:rsidRDefault="00373641" w:rsidP="0037364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0D4EE" w14:textId="77777777" w:rsidR="00373641" w:rsidRPr="0052180F" w:rsidRDefault="00373641" w:rsidP="00CA5B28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  <w:tr w:rsidR="00373641" w:rsidRPr="00587535" w14:paraId="722F253F" w14:textId="77777777" w:rsidTr="0037364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6E09D" w14:textId="77777777" w:rsidR="00373641" w:rsidRPr="0052180F" w:rsidRDefault="00373641" w:rsidP="0037364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3C2D2" w14:textId="77777777" w:rsidR="00373641" w:rsidRPr="0052180F" w:rsidRDefault="00373641" w:rsidP="0037364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35DFB0" w14:textId="77777777" w:rsidR="00373641" w:rsidRDefault="00373641" w:rsidP="00373641">
            <w:pPr>
              <w:jc w:val="right"/>
            </w:pPr>
            <w:r w:rsidRPr="003C1715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C1715">
              <w:rPr>
                <w:rFonts w:ascii="Arial" w:hAnsi="Arial" w:cs="Arial"/>
              </w:rPr>
              <w:instrText xml:space="preserve"> FORMTEXT </w:instrText>
            </w:r>
            <w:r w:rsidRPr="003C1715">
              <w:rPr>
                <w:rFonts w:ascii="Arial" w:hAnsi="Arial" w:cs="Arial"/>
              </w:rPr>
            </w:r>
            <w:r w:rsidRPr="003C1715">
              <w:rPr>
                <w:rFonts w:ascii="Arial" w:hAnsi="Arial" w:cs="Arial"/>
              </w:rPr>
              <w:fldChar w:fldCharType="separate"/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31DE8" w14:textId="77777777" w:rsidR="00373641" w:rsidRPr="0052180F" w:rsidRDefault="00373641" w:rsidP="0037364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  <w:tr w:rsidR="00373641" w:rsidRPr="00587535" w14:paraId="0AB5AE54" w14:textId="77777777" w:rsidTr="0037364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4DC2C" w14:textId="77777777" w:rsidR="00373641" w:rsidRPr="0052180F" w:rsidRDefault="00373641" w:rsidP="0037364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F483E" w14:textId="77777777" w:rsidR="00373641" w:rsidRPr="0052180F" w:rsidRDefault="00373641" w:rsidP="0037364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335E93" w14:textId="77777777" w:rsidR="00373641" w:rsidRDefault="00373641" w:rsidP="00373641">
            <w:pPr>
              <w:jc w:val="right"/>
            </w:pPr>
            <w:r w:rsidRPr="003C1715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C1715">
              <w:rPr>
                <w:rFonts w:ascii="Arial" w:hAnsi="Arial" w:cs="Arial"/>
              </w:rPr>
              <w:instrText xml:space="preserve"> FORMTEXT </w:instrText>
            </w:r>
            <w:r w:rsidRPr="003C1715">
              <w:rPr>
                <w:rFonts w:ascii="Arial" w:hAnsi="Arial" w:cs="Arial"/>
              </w:rPr>
            </w:r>
            <w:r w:rsidRPr="003C1715">
              <w:rPr>
                <w:rFonts w:ascii="Arial" w:hAnsi="Arial" w:cs="Arial"/>
              </w:rPr>
              <w:fldChar w:fldCharType="separate"/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FDE07" w14:textId="77777777" w:rsidR="00373641" w:rsidRPr="0052180F" w:rsidRDefault="00373641" w:rsidP="0037364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  <w:tr w:rsidR="00373641" w:rsidRPr="00587535" w14:paraId="60A41C21" w14:textId="77777777" w:rsidTr="0037364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ED82B0" w14:textId="77777777" w:rsidR="00373641" w:rsidRPr="0052180F" w:rsidRDefault="00373641" w:rsidP="0037364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BB804B" w14:textId="77777777" w:rsidR="00373641" w:rsidRPr="0052180F" w:rsidRDefault="00373641" w:rsidP="0037364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357585" w14:textId="77777777" w:rsidR="00373641" w:rsidRDefault="00373641" w:rsidP="00373641">
            <w:pPr>
              <w:jc w:val="right"/>
            </w:pPr>
            <w:r w:rsidRPr="003C1715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C1715">
              <w:rPr>
                <w:rFonts w:ascii="Arial" w:hAnsi="Arial" w:cs="Arial"/>
              </w:rPr>
              <w:instrText xml:space="preserve"> FORMTEXT </w:instrText>
            </w:r>
            <w:r w:rsidRPr="003C1715">
              <w:rPr>
                <w:rFonts w:ascii="Arial" w:hAnsi="Arial" w:cs="Arial"/>
              </w:rPr>
            </w:r>
            <w:r w:rsidRPr="003C1715">
              <w:rPr>
                <w:rFonts w:ascii="Arial" w:hAnsi="Arial" w:cs="Arial"/>
              </w:rPr>
              <w:fldChar w:fldCharType="separate"/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A329B" w14:textId="77777777" w:rsidR="00373641" w:rsidRPr="0052180F" w:rsidRDefault="00373641" w:rsidP="0037364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  <w:tr w:rsidR="00373641" w:rsidRPr="00587535" w14:paraId="7186BEA8" w14:textId="77777777" w:rsidTr="0037364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80432" w14:textId="77777777" w:rsidR="00373641" w:rsidRPr="0052180F" w:rsidRDefault="00373641" w:rsidP="0037364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259C5A" w14:textId="77777777" w:rsidR="00373641" w:rsidRPr="0052180F" w:rsidRDefault="00373641" w:rsidP="0037364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EBE64A" w14:textId="77777777" w:rsidR="00373641" w:rsidRDefault="00373641" w:rsidP="00373641">
            <w:pPr>
              <w:jc w:val="right"/>
            </w:pPr>
            <w:r w:rsidRPr="003C1715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C1715">
              <w:rPr>
                <w:rFonts w:ascii="Arial" w:hAnsi="Arial" w:cs="Arial"/>
              </w:rPr>
              <w:instrText xml:space="preserve"> FORMTEXT </w:instrText>
            </w:r>
            <w:r w:rsidRPr="003C1715">
              <w:rPr>
                <w:rFonts w:ascii="Arial" w:hAnsi="Arial" w:cs="Arial"/>
              </w:rPr>
            </w:r>
            <w:r w:rsidRPr="003C1715">
              <w:rPr>
                <w:rFonts w:ascii="Arial" w:hAnsi="Arial" w:cs="Arial"/>
              </w:rPr>
              <w:fldChar w:fldCharType="separate"/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E6433" w14:textId="77777777" w:rsidR="00373641" w:rsidRPr="0052180F" w:rsidRDefault="00373641" w:rsidP="0037364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  <w:tr w:rsidR="00373641" w:rsidRPr="00587535" w14:paraId="75CB68D6" w14:textId="77777777" w:rsidTr="0037364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4D33D5" w14:textId="77777777" w:rsidR="00373641" w:rsidRPr="0052180F" w:rsidRDefault="00373641" w:rsidP="0037364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CA5583" w14:textId="77777777" w:rsidR="00373641" w:rsidRPr="0052180F" w:rsidRDefault="00373641" w:rsidP="0037364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3F41FB" w14:textId="77777777" w:rsidR="00373641" w:rsidRDefault="00373641" w:rsidP="00373641">
            <w:pPr>
              <w:jc w:val="right"/>
            </w:pPr>
            <w:r w:rsidRPr="003C1715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C1715">
              <w:rPr>
                <w:rFonts w:ascii="Arial" w:hAnsi="Arial" w:cs="Arial"/>
              </w:rPr>
              <w:instrText xml:space="preserve"> FORMTEXT </w:instrText>
            </w:r>
            <w:r w:rsidRPr="003C1715">
              <w:rPr>
                <w:rFonts w:ascii="Arial" w:hAnsi="Arial" w:cs="Arial"/>
              </w:rPr>
            </w:r>
            <w:r w:rsidRPr="003C1715">
              <w:rPr>
                <w:rFonts w:ascii="Arial" w:hAnsi="Arial" w:cs="Arial"/>
              </w:rPr>
              <w:fldChar w:fldCharType="separate"/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30749" w14:textId="77777777" w:rsidR="00373641" w:rsidRPr="0052180F" w:rsidRDefault="00373641" w:rsidP="0037364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  <w:tr w:rsidR="00373641" w:rsidRPr="00587535" w14:paraId="2FA0663E" w14:textId="77777777" w:rsidTr="0037364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1DA8C" w14:textId="77777777" w:rsidR="00373641" w:rsidRPr="0052180F" w:rsidRDefault="00373641" w:rsidP="0037364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A9E9A0" w14:textId="77777777" w:rsidR="00373641" w:rsidRPr="0052180F" w:rsidRDefault="00373641" w:rsidP="0037364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7484E0" w14:textId="77777777" w:rsidR="00373641" w:rsidRDefault="00373641" w:rsidP="00373641">
            <w:pPr>
              <w:jc w:val="right"/>
            </w:pPr>
            <w:r w:rsidRPr="003C1715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C1715">
              <w:rPr>
                <w:rFonts w:ascii="Arial" w:hAnsi="Arial" w:cs="Arial"/>
              </w:rPr>
              <w:instrText xml:space="preserve"> FORMTEXT </w:instrText>
            </w:r>
            <w:r w:rsidRPr="003C1715">
              <w:rPr>
                <w:rFonts w:ascii="Arial" w:hAnsi="Arial" w:cs="Arial"/>
              </w:rPr>
            </w:r>
            <w:r w:rsidRPr="003C1715">
              <w:rPr>
                <w:rFonts w:ascii="Arial" w:hAnsi="Arial" w:cs="Arial"/>
              </w:rPr>
              <w:fldChar w:fldCharType="separate"/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1A78FD" w14:textId="77777777" w:rsidR="00373641" w:rsidRPr="0052180F" w:rsidRDefault="00373641" w:rsidP="0037364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  <w:tr w:rsidR="00373641" w:rsidRPr="00587535" w14:paraId="6C9E7CBB" w14:textId="77777777" w:rsidTr="0037364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7F1451" w14:textId="77777777" w:rsidR="00373641" w:rsidRPr="0052180F" w:rsidRDefault="00373641" w:rsidP="0037364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3B3F52" w14:textId="77777777" w:rsidR="00373641" w:rsidRPr="0052180F" w:rsidRDefault="00373641" w:rsidP="0037364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F8E2BC" w14:textId="77777777" w:rsidR="00373641" w:rsidRDefault="00373641" w:rsidP="00373641">
            <w:pPr>
              <w:jc w:val="right"/>
            </w:pPr>
            <w:r w:rsidRPr="003C1715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C1715">
              <w:rPr>
                <w:rFonts w:ascii="Arial" w:hAnsi="Arial" w:cs="Arial"/>
              </w:rPr>
              <w:instrText xml:space="preserve"> FORMTEXT </w:instrText>
            </w:r>
            <w:r w:rsidRPr="003C1715">
              <w:rPr>
                <w:rFonts w:ascii="Arial" w:hAnsi="Arial" w:cs="Arial"/>
              </w:rPr>
            </w:r>
            <w:r w:rsidRPr="003C1715">
              <w:rPr>
                <w:rFonts w:ascii="Arial" w:hAnsi="Arial" w:cs="Arial"/>
              </w:rPr>
              <w:fldChar w:fldCharType="separate"/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F3E1B" w14:textId="77777777" w:rsidR="00373641" w:rsidRPr="0052180F" w:rsidRDefault="00373641" w:rsidP="0037364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  <w:tr w:rsidR="00373641" w:rsidRPr="00587535" w14:paraId="18E843ED" w14:textId="77777777" w:rsidTr="0037364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23F391" w14:textId="77777777" w:rsidR="00373641" w:rsidRPr="0052180F" w:rsidRDefault="00373641" w:rsidP="0037364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3CF3A" w14:textId="77777777" w:rsidR="00373641" w:rsidRPr="0052180F" w:rsidRDefault="00373641" w:rsidP="0037364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71BDD6" w14:textId="77777777" w:rsidR="00373641" w:rsidRDefault="00373641" w:rsidP="00373641">
            <w:pPr>
              <w:jc w:val="right"/>
            </w:pPr>
            <w:r w:rsidRPr="003C1715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C1715">
              <w:rPr>
                <w:rFonts w:ascii="Arial" w:hAnsi="Arial" w:cs="Arial"/>
              </w:rPr>
              <w:instrText xml:space="preserve"> FORMTEXT </w:instrText>
            </w:r>
            <w:r w:rsidRPr="003C1715">
              <w:rPr>
                <w:rFonts w:ascii="Arial" w:hAnsi="Arial" w:cs="Arial"/>
              </w:rPr>
            </w:r>
            <w:r w:rsidRPr="003C1715">
              <w:rPr>
                <w:rFonts w:ascii="Arial" w:hAnsi="Arial" w:cs="Arial"/>
              </w:rPr>
              <w:fldChar w:fldCharType="separate"/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C8572" w14:textId="77777777" w:rsidR="00373641" w:rsidRPr="0052180F" w:rsidRDefault="00373641" w:rsidP="0037364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  <w:tr w:rsidR="00373641" w:rsidRPr="00587535" w14:paraId="044FFB9A" w14:textId="77777777" w:rsidTr="0037364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82A8F3" w14:textId="77777777" w:rsidR="00373641" w:rsidRPr="0052180F" w:rsidRDefault="00373641" w:rsidP="0037364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98418E" w14:textId="77777777" w:rsidR="00373641" w:rsidRPr="0052180F" w:rsidRDefault="00373641" w:rsidP="0037364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179ECE" w14:textId="77777777" w:rsidR="00373641" w:rsidRDefault="00373641" w:rsidP="00373641">
            <w:pPr>
              <w:jc w:val="right"/>
            </w:pPr>
            <w:r w:rsidRPr="003C1715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C1715">
              <w:rPr>
                <w:rFonts w:ascii="Arial" w:hAnsi="Arial" w:cs="Arial"/>
              </w:rPr>
              <w:instrText xml:space="preserve"> FORMTEXT </w:instrText>
            </w:r>
            <w:r w:rsidRPr="003C1715">
              <w:rPr>
                <w:rFonts w:ascii="Arial" w:hAnsi="Arial" w:cs="Arial"/>
              </w:rPr>
            </w:r>
            <w:r w:rsidRPr="003C1715">
              <w:rPr>
                <w:rFonts w:ascii="Arial" w:hAnsi="Arial" w:cs="Arial"/>
              </w:rPr>
              <w:fldChar w:fldCharType="separate"/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423D8" w14:textId="77777777" w:rsidR="00373641" w:rsidRPr="0052180F" w:rsidRDefault="00373641" w:rsidP="0037364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  <w:tr w:rsidR="00373641" w:rsidRPr="00587535" w14:paraId="2DF3190A" w14:textId="77777777" w:rsidTr="0037364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73E63D" w14:textId="77777777" w:rsidR="00373641" w:rsidRPr="004748FE" w:rsidRDefault="00373641" w:rsidP="00373641">
            <w:pPr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547AD6" w14:textId="77777777" w:rsidR="00373641" w:rsidRPr="0052180F" w:rsidRDefault="00373641" w:rsidP="0037364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F96B49" w14:textId="77777777" w:rsidR="00373641" w:rsidRDefault="00373641" w:rsidP="00373641">
            <w:pPr>
              <w:jc w:val="right"/>
            </w:pPr>
            <w:r w:rsidRPr="003C1715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C1715">
              <w:rPr>
                <w:rFonts w:ascii="Arial" w:hAnsi="Arial" w:cs="Arial"/>
              </w:rPr>
              <w:instrText xml:space="preserve"> FORMTEXT </w:instrText>
            </w:r>
            <w:r w:rsidRPr="003C1715">
              <w:rPr>
                <w:rFonts w:ascii="Arial" w:hAnsi="Arial" w:cs="Arial"/>
              </w:rPr>
            </w:r>
            <w:r w:rsidRPr="003C1715">
              <w:rPr>
                <w:rFonts w:ascii="Arial" w:hAnsi="Arial" w:cs="Arial"/>
              </w:rPr>
              <w:fldChar w:fldCharType="separate"/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95BFFE" w14:textId="77777777" w:rsidR="00373641" w:rsidRPr="004748FE" w:rsidRDefault="00373641" w:rsidP="00373641">
            <w:pPr>
              <w:jc w:val="right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  <w:tr w:rsidR="00373641" w:rsidRPr="00587535" w14:paraId="4D5200E0" w14:textId="77777777" w:rsidTr="0037364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145D16" w14:textId="77777777" w:rsidR="00373641" w:rsidRPr="004748FE" w:rsidRDefault="00373641" w:rsidP="00373641">
            <w:pPr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4407A2" w14:textId="77777777" w:rsidR="00373641" w:rsidRPr="0052180F" w:rsidRDefault="00373641" w:rsidP="0037364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E5A83E" w14:textId="77777777" w:rsidR="00373641" w:rsidRDefault="00373641" w:rsidP="00373641">
            <w:pPr>
              <w:jc w:val="right"/>
            </w:pPr>
            <w:r w:rsidRPr="003C1715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C1715">
              <w:rPr>
                <w:rFonts w:ascii="Arial" w:hAnsi="Arial" w:cs="Arial"/>
              </w:rPr>
              <w:instrText xml:space="preserve"> FORMTEXT </w:instrText>
            </w:r>
            <w:r w:rsidRPr="003C1715">
              <w:rPr>
                <w:rFonts w:ascii="Arial" w:hAnsi="Arial" w:cs="Arial"/>
              </w:rPr>
            </w:r>
            <w:r w:rsidRPr="003C1715">
              <w:rPr>
                <w:rFonts w:ascii="Arial" w:hAnsi="Arial" w:cs="Arial"/>
              </w:rPr>
              <w:fldChar w:fldCharType="separate"/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743CEB" w14:textId="77777777" w:rsidR="00373641" w:rsidRPr="004748FE" w:rsidRDefault="00373641" w:rsidP="00373641">
            <w:pPr>
              <w:jc w:val="right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  <w:tr w:rsidR="00373641" w:rsidRPr="00587535" w14:paraId="4612A6D5" w14:textId="77777777" w:rsidTr="0037364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F874CE" w14:textId="77777777" w:rsidR="00373641" w:rsidRPr="004748FE" w:rsidRDefault="00373641" w:rsidP="00373641">
            <w:pPr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A5DE1A" w14:textId="77777777" w:rsidR="00373641" w:rsidRPr="0052180F" w:rsidRDefault="00373641" w:rsidP="0037364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464810" w14:textId="77777777" w:rsidR="00373641" w:rsidRDefault="00373641" w:rsidP="00373641">
            <w:pPr>
              <w:jc w:val="right"/>
            </w:pPr>
            <w:r w:rsidRPr="003C1715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C1715">
              <w:rPr>
                <w:rFonts w:ascii="Arial" w:hAnsi="Arial" w:cs="Arial"/>
              </w:rPr>
              <w:instrText xml:space="preserve"> FORMTEXT </w:instrText>
            </w:r>
            <w:r w:rsidRPr="003C1715">
              <w:rPr>
                <w:rFonts w:ascii="Arial" w:hAnsi="Arial" w:cs="Arial"/>
              </w:rPr>
            </w:r>
            <w:r w:rsidRPr="003C1715">
              <w:rPr>
                <w:rFonts w:ascii="Arial" w:hAnsi="Arial" w:cs="Arial"/>
              </w:rPr>
              <w:fldChar w:fldCharType="separate"/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765A1" w14:textId="77777777" w:rsidR="00373641" w:rsidRPr="004748FE" w:rsidRDefault="00373641" w:rsidP="00373641">
            <w:pPr>
              <w:jc w:val="right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</w:tbl>
    <w:p w14:paraId="54970EF2" w14:textId="77777777" w:rsidR="00281EE0" w:rsidRDefault="00281EE0" w:rsidP="004530B9">
      <w:pPr>
        <w:pStyle w:val="Fuzeile"/>
        <w:tabs>
          <w:tab w:val="clear" w:pos="4819"/>
          <w:tab w:val="clear" w:pos="9071"/>
          <w:tab w:val="center" w:pos="1276"/>
          <w:tab w:val="center" w:pos="3544"/>
        </w:tabs>
        <w:spacing w:before="20"/>
        <w:rPr>
          <w:rFonts w:ascii="Arial" w:hAnsi="Arial" w:cs="Arial"/>
          <w:b/>
        </w:rPr>
      </w:pPr>
    </w:p>
    <w:p w14:paraId="42254463" w14:textId="77777777" w:rsidR="002E6E79" w:rsidRDefault="002E6E79" w:rsidP="004530B9">
      <w:pPr>
        <w:pStyle w:val="Fuzeile"/>
        <w:tabs>
          <w:tab w:val="clear" w:pos="4819"/>
          <w:tab w:val="clear" w:pos="9071"/>
          <w:tab w:val="center" w:pos="1276"/>
          <w:tab w:val="center" w:pos="3544"/>
        </w:tabs>
        <w:spacing w:before="20"/>
        <w:rPr>
          <w:rFonts w:ascii="Arial" w:hAnsi="Arial" w:cs="Arial"/>
          <w:b/>
        </w:rPr>
      </w:pPr>
    </w:p>
    <w:p w14:paraId="2ABD6814" w14:textId="77777777" w:rsidR="00352D93" w:rsidRDefault="00352D93" w:rsidP="00352D93">
      <w:pPr>
        <w:rPr>
          <w:rFonts w:ascii="Arial" w:hAnsi="Arial"/>
          <w:b/>
          <w:noProof/>
        </w:rPr>
      </w:pPr>
      <w:r>
        <w:rPr>
          <w:rFonts w:ascii="Arial" w:hAnsi="Arial"/>
          <w:b/>
          <w:noProof/>
        </w:rPr>
        <w:t>Es wird bestätigt, dass die Ausgaben notwendig waren, dass wirtschaftlich und sparsam verfahren worden ist und die Angaben mit den Büchern und Belegen übereinstimmen.</w:t>
      </w:r>
    </w:p>
    <w:p w14:paraId="3F4E8023" w14:textId="77777777" w:rsidR="00352D93" w:rsidRPr="005C74F6" w:rsidRDefault="00352D93" w:rsidP="00352D93">
      <w:pPr>
        <w:spacing w:before="1200"/>
        <w:rPr>
          <w:rFonts w:ascii="Arial" w:hAnsi="Arial"/>
          <w:b/>
          <w:noProof/>
        </w:rPr>
      </w:pPr>
      <w:r w:rsidRPr="005C74F6">
        <w:rPr>
          <w:rFonts w:ascii="Arial" w:hAnsi="Arial"/>
          <w:b/>
          <w:noProof/>
        </w:rPr>
        <w:t>Die Richtigkeit der Eintragung und des Abschlusses wird hiermit bescheinigt:</w:t>
      </w:r>
    </w:p>
    <w:p w14:paraId="41969362" w14:textId="77777777" w:rsidR="00281EE0" w:rsidRDefault="00281EE0" w:rsidP="004530B9">
      <w:pPr>
        <w:pStyle w:val="Fuzeile"/>
        <w:tabs>
          <w:tab w:val="clear" w:pos="4819"/>
          <w:tab w:val="clear" w:pos="9071"/>
          <w:tab w:val="center" w:pos="1276"/>
          <w:tab w:val="center" w:pos="3544"/>
        </w:tabs>
        <w:spacing w:before="20"/>
        <w:rPr>
          <w:rFonts w:ascii="Arial" w:hAnsi="Arial" w:cs="Arial"/>
        </w:rPr>
      </w:pPr>
    </w:p>
    <w:p w14:paraId="48A0FA2E" w14:textId="77777777" w:rsidR="00D22EE2" w:rsidRDefault="00D22EE2" w:rsidP="004530B9">
      <w:pPr>
        <w:pStyle w:val="Fuzeile"/>
        <w:tabs>
          <w:tab w:val="clear" w:pos="4819"/>
          <w:tab w:val="clear" w:pos="9071"/>
          <w:tab w:val="center" w:pos="1276"/>
          <w:tab w:val="center" w:pos="3544"/>
        </w:tabs>
        <w:spacing w:before="20"/>
        <w:rPr>
          <w:rFonts w:ascii="Arial" w:hAnsi="Arial" w:cs="Arial"/>
        </w:rPr>
      </w:pPr>
    </w:p>
    <w:p w14:paraId="62AA9FE9" w14:textId="77777777" w:rsidR="00D22EE2" w:rsidRDefault="00D22EE2" w:rsidP="004530B9">
      <w:pPr>
        <w:pStyle w:val="Fuzeile"/>
        <w:tabs>
          <w:tab w:val="clear" w:pos="4819"/>
          <w:tab w:val="clear" w:pos="9071"/>
          <w:tab w:val="center" w:pos="1276"/>
          <w:tab w:val="center" w:pos="3544"/>
        </w:tabs>
        <w:spacing w:before="20"/>
        <w:rPr>
          <w:rFonts w:ascii="Arial" w:hAnsi="Arial" w:cs="Arial"/>
        </w:rPr>
      </w:pPr>
    </w:p>
    <w:p w14:paraId="46C58862" w14:textId="77777777" w:rsidR="00281EE0" w:rsidRPr="002D4436" w:rsidRDefault="00281EE0" w:rsidP="004530B9">
      <w:pPr>
        <w:pStyle w:val="Fuzeile"/>
        <w:tabs>
          <w:tab w:val="clear" w:pos="4819"/>
          <w:tab w:val="clear" w:pos="9071"/>
          <w:tab w:val="center" w:pos="1276"/>
          <w:tab w:val="center" w:pos="3544"/>
        </w:tabs>
        <w:spacing w:before="20"/>
        <w:rPr>
          <w:rFonts w:ascii="Arial" w:hAnsi="Arial" w:cs="Arial"/>
        </w:rPr>
      </w:pPr>
    </w:p>
    <w:p w14:paraId="230DF02B" w14:textId="77777777" w:rsidR="004530B9" w:rsidRPr="002D4436" w:rsidRDefault="004530B9" w:rsidP="00707DF4">
      <w:pPr>
        <w:pStyle w:val="Fuzeile"/>
        <w:tabs>
          <w:tab w:val="clear" w:pos="4819"/>
          <w:tab w:val="clear" w:pos="9071"/>
          <w:tab w:val="center" w:pos="1080"/>
          <w:tab w:val="center" w:pos="3600"/>
        </w:tabs>
        <w:spacing w:before="20"/>
        <w:rPr>
          <w:rFonts w:ascii="Arial" w:hAnsi="Arial" w:cs="Arial"/>
        </w:rPr>
      </w:pPr>
      <w:r w:rsidRPr="002D4436">
        <w:rPr>
          <w:rFonts w:ascii="Arial" w:hAnsi="Arial" w:cs="Arial"/>
        </w:rPr>
        <w:tab/>
      </w:r>
      <w:r w:rsidR="003608CC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3608CC">
        <w:rPr>
          <w:rFonts w:ascii="Arial" w:hAnsi="Arial" w:cs="Arial"/>
        </w:rPr>
        <w:instrText xml:space="preserve"> FORMTEXT </w:instrText>
      </w:r>
      <w:r w:rsidR="003608CC">
        <w:rPr>
          <w:rFonts w:ascii="Arial" w:hAnsi="Arial" w:cs="Arial"/>
        </w:rPr>
      </w:r>
      <w:r w:rsidR="003608CC">
        <w:rPr>
          <w:rFonts w:ascii="Arial" w:hAnsi="Arial" w:cs="Arial"/>
        </w:rPr>
        <w:fldChar w:fldCharType="separate"/>
      </w:r>
      <w:r w:rsidR="003608CC">
        <w:rPr>
          <w:rFonts w:ascii="Arial" w:hAnsi="Arial" w:cs="Arial"/>
          <w:noProof/>
        </w:rPr>
        <w:t> </w:t>
      </w:r>
      <w:r w:rsidR="003608CC">
        <w:rPr>
          <w:rFonts w:ascii="Arial" w:hAnsi="Arial" w:cs="Arial"/>
          <w:noProof/>
        </w:rPr>
        <w:t> </w:t>
      </w:r>
      <w:r w:rsidR="003608CC">
        <w:rPr>
          <w:rFonts w:ascii="Arial" w:hAnsi="Arial" w:cs="Arial"/>
          <w:noProof/>
        </w:rPr>
        <w:t> </w:t>
      </w:r>
      <w:r w:rsidR="003608CC">
        <w:rPr>
          <w:rFonts w:ascii="Arial" w:hAnsi="Arial" w:cs="Arial"/>
          <w:noProof/>
        </w:rPr>
        <w:t> </w:t>
      </w:r>
      <w:r w:rsidR="003608CC">
        <w:rPr>
          <w:rFonts w:ascii="Arial" w:hAnsi="Arial" w:cs="Arial"/>
          <w:noProof/>
        </w:rPr>
        <w:t> </w:t>
      </w:r>
      <w:r w:rsidR="003608CC">
        <w:rPr>
          <w:rFonts w:ascii="Arial" w:hAnsi="Arial" w:cs="Arial"/>
        </w:rPr>
        <w:fldChar w:fldCharType="end"/>
      </w:r>
      <w:r w:rsidRPr="002D4436">
        <w:rPr>
          <w:rFonts w:ascii="Arial" w:hAnsi="Arial" w:cs="Arial"/>
        </w:rPr>
        <w:tab/>
      </w:r>
      <w:bookmarkStart w:id="8" w:name="Text48"/>
      <w:r w:rsidR="003608CC"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>
              <w:maxLength w:val="30"/>
            </w:textInput>
          </w:ffData>
        </w:fldChar>
      </w:r>
      <w:r w:rsidR="003608CC">
        <w:rPr>
          <w:rFonts w:ascii="Arial" w:hAnsi="Arial" w:cs="Arial"/>
        </w:rPr>
        <w:instrText xml:space="preserve"> FORMTEXT </w:instrText>
      </w:r>
      <w:r w:rsidR="003608CC">
        <w:rPr>
          <w:rFonts w:ascii="Arial" w:hAnsi="Arial" w:cs="Arial"/>
        </w:rPr>
      </w:r>
      <w:r w:rsidR="003608CC">
        <w:rPr>
          <w:rFonts w:ascii="Arial" w:hAnsi="Arial" w:cs="Arial"/>
        </w:rPr>
        <w:fldChar w:fldCharType="separate"/>
      </w:r>
      <w:r w:rsidR="003608CC">
        <w:rPr>
          <w:rFonts w:ascii="Arial" w:hAnsi="Arial" w:cs="Arial"/>
          <w:noProof/>
        </w:rPr>
        <w:t> </w:t>
      </w:r>
      <w:r w:rsidR="003608CC">
        <w:rPr>
          <w:rFonts w:ascii="Arial" w:hAnsi="Arial" w:cs="Arial"/>
          <w:noProof/>
        </w:rPr>
        <w:t> </w:t>
      </w:r>
      <w:r w:rsidR="003608CC">
        <w:rPr>
          <w:rFonts w:ascii="Arial" w:hAnsi="Arial" w:cs="Arial"/>
          <w:noProof/>
        </w:rPr>
        <w:t> </w:t>
      </w:r>
      <w:r w:rsidR="003608CC">
        <w:rPr>
          <w:rFonts w:ascii="Arial" w:hAnsi="Arial" w:cs="Arial"/>
          <w:noProof/>
        </w:rPr>
        <w:t> </w:t>
      </w:r>
      <w:r w:rsidR="003608CC">
        <w:rPr>
          <w:rFonts w:ascii="Arial" w:hAnsi="Arial" w:cs="Arial"/>
          <w:noProof/>
        </w:rPr>
        <w:t> </w:t>
      </w:r>
      <w:r w:rsidR="003608CC">
        <w:rPr>
          <w:rFonts w:ascii="Arial" w:hAnsi="Arial" w:cs="Arial"/>
        </w:rPr>
        <w:fldChar w:fldCharType="end"/>
      </w:r>
      <w:bookmarkEnd w:id="8"/>
    </w:p>
    <w:p w14:paraId="68C36FEB" w14:textId="77777777" w:rsidR="00CB47D3" w:rsidRPr="002D4436" w:rsidRDefault="008040ED" w:rsidP="004530B9">
      <w:pPr>
        <w:pStyle w:val="Fuzeile"/>
        <w:tabs>
          <w:tab w:val="clear" w:pos="4819"/>
          <w:tab w:val="clear" w:pos="9071"/>
          <w:tab w:val="center" w:pos="1276"/>
          <w:tab w:val="center" w:pos="3544"/>
        </w:tabs>
        <w:spacing w:before="20"/>
        <w:rPr>
          <w:rFonts w:ascii="Arial" w:hAnsi="Arial" w:cs="Arial"/>
          <w:sz w:val="4"/>
          <w:szCs w:val="4"/>
        </w:rPr>
      </w:pPr>
      <w:r w:rsidRPr="002D4436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8CC95AD" wp14:editId="0B97055D">
                <wp:simplePos x="0" y="0"/>
                <wp:positionH relativeFrom="column">
                  <wp:posOffset>3131820</wp:posOffset>
                </wp:positionH>
                <wp:positionV relativeFrom="paragraph">
                  <wp:posOffset>15875</wp:posOffset>
                </wp:positionV>
                <wp:extent cx="3376930" cy="0"/>
                <wp:effectExtent l="7620" t="6350" r="6350" b="1270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69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ABC4C9" id="Line 3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6pt,1.25pt" to="512.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"/>
            </w:pict>
          </mc:Fallback>
        </mc:AlternateContent>
      </w:r>
    </w:p>
    <w:p w14:paraId="2CA98375" w14:textId="77777777" w:rsidR="00D111DD" w:rsidRDefault="008040ED" w:rsidP="00707DF4">
      <w:pPr>
        <w:pStyle w:val="Fuzeile"/>
        <w:tabs>
          <w:tab w:val="clear" w:pos="4819"/>
          <w:tab w:val="clear" w:pos="9071"/>
          <w:tab w:val="center" w:pos="1080"/>
          <w:tab w:val="center" w:pos="3600"/>
          <w:tab w:val="center" w:pos="7380"/>
        </w:tabs>
        <w:spacing w:before="20"/>
        <w:rPr>
          <w:rFonts w:ascii="Arial" w:hAnsi="Arial" w:cs="Arial"/>
          <w:bCs/>
          <w:sz w:val="19"/>
          <w:szCs w:val="19"/>
        </w:rPr>
      </w:pPr>
      <w:r w:rsidRPr="002D4436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BB56966" wp14:editId="399932C4">
                <wp:simplePos x="0" y="0"/>
                <wp:positionH relativeFrom="column">
                  <wp:posOffset>45720</wp:posOffset>
                </wp:positionH>
                <wp:positionV relativeFrom="paragraph">
                  <wp:posOffset>-3175</wp:posOffset>
                </wp:positionV>
                <wp:extent cx="1514475" cy="0"/>
                <wp:effectExtent l="7620" t="6350" r="11430" b="12700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14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AD7075" id="Line 5" o:spid="_x0000_s1026" style="position:absolute;flip:y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pt,-.25pt" to="122.8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"/>
            </w:pict>
          </mc:Fallback>
        </mc:AlternateContent>
      </w:r>
      <w:r w:rsidRPr="002D4436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53D5255" wp14:editId="5C8C6B82">
                <wp:simplePos x="0" y="0"/>
                <wp:positionH relativeFrom="column">
                  <wp:posOffset>1760220</wp:posOffset>
                </wp:positionH>
                <wp:positionV relativeFrom="paragraph">
                  <wp:posOffset>-3175</wp:posOffset>
                </wp:positionV>
                <wp:extent cx="1114425" cy="0"/>
                <wp:effectExtent l="7620" t="6350" r="11430" b="1270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4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099AB5" id="Line 2" o:spid="_x0000_s1026" style="position:absolute;flip:y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.6pt,-.25pt" to="226.3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"/>
            </w:pict>
          </mc:Fallback>
        </mc:AlternateContent>
      </w:r>
      <w:r w:rsidR="004530B9" w:rsidRPr="002D4436">
        <w:rPr>
          <w:rFonts w:ascii="Arial" w:hAnsi="Arial" w:cs="Arial"/>
          <w:bCs/>
          <w:sz w:val="19"/>
          <w:szCs w:val="19"/>
        </w:rPr>
        <w:tab/>
      </w:r>
      <w:r w:rsidR="004530B9" w:rsidRPr="002D4436">
        <w:rPr>
          <w:rFonts w:ascii="Arial" w:hAnsi="Arial" w:cs="Arial"/>
        </w:rPr>
        <w:t>Ort</w:t>
      </w:r>
      <w:r w:rsidR="004530B9" w:rsidRPr="002D4436">
        <w:rPr>
          <w:rFonts w:ascii="Arial" w:hAnsi="Arial" w:cs="Arial"/>
          <w:bCs/>
          <w:sz w:val="19"/>
          <w:szCs w:val="19"/>
        </w:rPr>
        <w:tab/>
        <w:t>Datum</w:t>
      </w:r>
      <w:r w:rsidR="004530B9" w:rsidRPr="002D4436">
        <w:rPr>
          <w:rFonts w:ascii="Arial" w:hAnsi="Arial" w:cs="Arial"/>
          <w:sz w:val="19"/>
          <w:szCs w:val="19"/>
        </w:rPr>
        <w:t xml:space="preserve"> </w:t>
      </w:r>
      <w:r w:rsidR="004530B9" w:rsidRPr="002D4436">
        <w:rPr>
          <w:rFonts w:ascii="Arial" w:hAnsi="Arial" w:cs="Arial"/>
          <w:sz w:val="19"/>
          <w:szCs w:val="19"/>
        </w:rPr>
        <w:tab/>
        <w:t>Unterschrift der/des Antragstellerin/-s</w:t>
      </w:r>
      <w:r w:rsidR="004530B9" w:rsidRPr="002D4436">
        <w:rPr>
          <w:rFonts w:ascii="Arial" w:hAnsi="Arial" w:cs="Arial"/>
          <w:bCs/>
          <w:sz w:val="19"/>
          <w:szCs w:val="19"/>
        </w:rPr>
        <w:br/>
      </w:r>
    </w:p>
    <w:p w14:paraId="7E24E75B" w14:textId="77777777" w:rsidR="009D6965" w:rsidRPr="00AB2B37" w:rsidRDefault="009D6965" w:rsidP="00707DF4">
      <w:pPr>
        <w:pStyle w:val="Fuzeile"/>
        <w:tabs>
          <w:tab w:val="clear" w:pos="4819"/>
          <w:tab w:val="clear" w:pos="9071"/>
          <w:tab w:val="center" w:pos="1080"/>
          <w:tab w:val="center" w:pos="3600"/>
          <w:tab w:val="center" w:pos="7380"/>
        </w:tabs>
        <w:spacing w:before="20"/>
        <w:rPr>
          <w:rFonts w:ascii="Arial" w:hAnsi="Arial" w:cs="Arial"/>
          <w:sz w:val="2"/>
          <w:szCs w:val="2"/>
        </w:rPr>
      </w:pPr>
    </w:p>
    <w:sectPr w:rsidR="009D6965" w:rsidRPr="00AB2B37" w:rsidSect="002E6E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708" w:bottom="567" w:left="964" w:header="567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3F404" w14:textId="77777777" w:rsidR="00F95470" w:rsidRDefault="00F95470">
      <w:r>
        <w:separator/>
      </w:r>
    </w:p>
  </w:endnote>
  <w:endnote w:type="continuationSeparator" w:id="0">
    <w:p w14:paraId="2FCBE64C" w14:textId="77777777" w:rsidR="00F95470" w:rsidRDefault="00F95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FEFFD" w14:textId="77777777" w:rsidR="00C23754" w:rsidRDefault="00C2375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52F74" w14:textId="77777777" w:rsidR="00C23754" w:rsidRDefault="00C2375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2C862" w14:textId="77777777" w:rsidR="00C23754" w:rsidRDefault="00C237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A359F" w14:textId="77777777" w:rsidR="00F95470" w:rsidRDefault="00F95470">
      <w:r>
        <w:separator/>
      </w:r>
    </w:p>
  </w:footnote>
  <w:footnote w:type="continuationSeparator" w:id="0">
    <w:p w14:paraId="14CF937D" w14:textId="77777777" w:rsidR="00F95470" w:rsidRDefault="00F954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BB9B4" w14:textId="77777777" w:rsidR="00C23754" w:rsidRDefault="00C2375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4E3FD" w14:textId="34AB9584" w:rsidR="00C23754" w:rsidRPr="005B2F99" w:rsidRDefault="00C23754" w:rsidP="002D4436">
    <w:pPr>
      <w:pStyle w:val="berschrift4"/>
      <w:pBdr>
        <w:bottom w:val="single" w:sz="4" w:space="1" w:color="auto"/>
      </w:pBdr>
      <w:tabs>
        <w:tab w:val="right" w:pos="10260"/>
      </w:tabs>
      <w:spacing w:line="240" w:lineRule="auto"/>
      <w:rPr>
        <w:b w:val="0"/>
        <w:bCs/>
        <w:sz w:val="16"/>
        <w:szCs w:val="16"/>
      </w:rPr>
    </w:pPr>
    <w:r w:rsidRPr="005B2F99">
      <w:rPr>
        <w:b w:val="0"/>
        <w:bCs/>
        <w:sz w:val="16"/>
        <w:szCs w:val="16"/>
      </w:rPr>
      <w:tab/>
      <w:t xml:space="preserve">Seite </w:t>
    </w:r>
    <w:r w:rsidRPr="005B2F99">
      <w:rPr>
        <w:rStyle w:val="Seitenzahl"/>
        <w:b w:val="0"/>
        <w:bCs/>
        <w:sz w:val="16"/>
        <w:szCs w:val="16"/>
      </w:rPr>
      <w:fldChar w:fldCharType="begin"/>
    </w:r>
    <w:r w:rsidRPr="005B2F99">
      <w:rPr>
        <w:rStyle w:val="Seitenzahl"/>
        <w:b w:val="0"/>
        <w:bCs/>
        <w:sz w:val="16"/>
        <w:szCs w:val="16"/>
      </w:rPr>
      <w:instrText xml:space="preserve"> PAGE </w:instrText>
    </w:r>
    <w:r w:rsidRPr="005B2F99">
      <w:rPr>
        <w:rStyle w:val="Seitenzahl"/>
        <w:b w:val="0"/>
        <w:bCs/>
        <w:sz w:val="16"/>
        <w:szCs w:val="16"/>
      </w:rPr>
      <w:fldChar w:fldCharType="separate"/>
    </w:r>
    <w:r w:rsidR="00AD562C">
      <w:rPr>
        <w:rStyle w:val="Seitenzahl"/>
        <w:b w:val="0"/>
        <w:bCs/>
        <w:noProof/>
        <w:sz w:val="16"/>
        <w:szCs w:val="16"/>
      </w:rPr>
      <w:t>2</w:t>
    </w:r>
    <w:r w:rsidRPr="005B2F99">
      <w:rPr>
        <w:rStyle w:val="Seitenzahl"/>
        <w:b w:val="0"/>
        <w:bCs/>
        <w:sz w:val="16"/>
        <w:szCs w:val="16"/>
      </w:rPr>
      <w:fldChar w:fldCharType="end"/>
    </w:r>
  </w:p>
  <w:p w14:paraId="26DB2E2A" w14:textId="77777777" w:rsidR="00C23754" w:rsidRPr="005B2F99" w:rsidRDefault="00C23754">
    <w:pPr>
      <w:pStyle w:val="Kopfzeile"/>
      <w:rPr>
        <w:rFonts w:ascii="Arial" w:hAnsi="Arial"/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9AB32" w14:textId="77777777" w:rsidR="00C23754" w:rsidRDefault="00C237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03ECB45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683901"/>
    <w:multiLevelType w:val="hybridMultilevel"/>
    <w:tmpl w:val="280E2D5C"/>
    <w:lvl w:ilvl="0" w:tplc="B28660CC">
      <w:start w:val="1"/>
      <w:numFmt w:val="bullet"/>
      <w:lvlText w:val=""/>
      <w:lvlJc w:val="left"/>
      <w:pPr>
        <w:tabs>
          <w:tab w:val="num" w:pos="227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63CC3"/>
    <w:multiLevelType w:val="hybridMultilevel"/>
    <w:tmpl w:val="6DA61A74"/>
    <w:lvl w:ilvl="0" w:tplc="594ABD68">
      <w:start w:val="1"/>
      <w:numFmt w:val="bullet"/>
      <w:lvlText w:val=""/>
      <w:lvlJc w:val="left"/>
      <w:pPr>
        <w:tabs>
          <w:tab w:val="num" w:pos="720"/>
        </w:tabs>
        <w:ind w:left="720" w:hanging="38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D2FAD"/>
    <w:multiLevelType w:val="hybridMultilevel"/>
    <w:tmpl w:val="7A9C0DAA"/>
    <w:lvl w:ilvl="0" w:tplc="506237E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1404B"/>
    <w:multiLevelType w:val="hybridMultilevel"/>
    <w:tmpl w:val="95D0D818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0F0D62"/>
    <w:multiLevelType w:val="hybridMultilevel"/>
    <w:tmpl w:val="001A3900"/>
    <w:lvl w:ilvl="0" w:tplc="2864F058">
      <w:start w:val="1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730ED1"/>
    <w:multiLevelType w:val="hybridMultilevel"/>
    <w:tmpl w:val="1CA41898"/>
    <w:lvl w:ilvl="0" w:tplc="32FA2C84">
      <w:start w:val="2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D008A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204F1CA6"/>
    <w:multiLevelType w:val="hybridMultilevel"/>
    <w:tmpl w:val="671C0610"/>
    <w:lvl w:ilvl="0" w:tplc="594ABD68">
      <w:start w:val="1"/>
      <w:numFmt w:val="bullet"/>
      <w:lvlText w:val=""/>
      <w:lvlJc w:val="left"/>
      <w:pPr>
        <w:tabs>
          <w:tab w:val="num" w:pos="720"/>
        </w:tabs>
        <w:ind w:left="720" w:hanging="38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A3E25"/>
    <w:multiLevelType w:val="hybridMultilevel"/>
    <w:tmpl w:val="D632CF94"/>
    <w:lvl w:ilvl="0" w:tplc="D9C4AFE0">
      <w:start w:val="17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Arial" w:hint="default"/>
        <w:sz w:val="20"/>
        <w:u w:val="none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202AE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EAC63AF"/>
    <w:multiLevelType w:val="hybridMultilevel"/>
    <w:tmpl w:val="43C44766"/>
    <w:lvl w:ilvl="0" w:tplc="BEF2EEF8">
      <w:start w:val="17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1252CF6"/>
    <w:multiLevelType w:val="hybridMultilevel"/>
    <w:tmpl w:val="347C0776"/>
    <w:lvl w:ilvl="0" w:tplc="0407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146289A"/>
    <w:multiLevelType w:val="hybridMultilevel"/>
    <w:tmpl w:val="8A86D048"/>
    <w:lvl w:ilvl="0" w:tplc="9830D5C4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8F75619"/>
    <w:multiLevelType w:val="hybridMultilevel"/>
    <w:tmpl w:val="DAD2326C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987035"/>
    <w:multiLevelType w:val="hybridMultilevel"/>
    <w:tmpl w:val="FC62FA6C"/>
    <w:lvl w:ilvl="0" w:tplc="F78A113E">
      <w:start w:val="17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/>
        <w:sz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4DA501F"/>
    <w:multiLevelType w:val="hybridMultilevel"/>
    <w:tmpl w:val="1924D49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5553F2A"/>
    <w:multiLevelType w:val="multilevel"/>
    <w:tmpl w:val="1DEA1036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91776A"/>
    <w:multiLevelType w:val="hybridMultilevel"/>
    <w:tmpl w:val="F6B8A748"/>
    <w:lvl w:ilvl="0" w:tplc="506237E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663A80"/>
    <w:multiLevelType w:val="hybridMultilevel"/>
    <w:tmpl w:val="EEFE2760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6A7010C5"/>
    <w:multiLevelType w:val="multilevel"/>
    <w:tmpl w:val="F6B8A74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A35EA4"/>
    <w:multiLevelType w:val="multilevel"/>
    <w:tmpl w:val="F6B8A74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5264A6"/>
    <w:multiLevelType w:val="hybridMultilevel"/>
    <w:tmpl w:val="4598558C"/>
    <w:lvl w:ilvl="0" w:tplc="3FE6B9B0">
      <w:start w:val="25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95469A5"/>
    <w:multiLevelType w:val="hybridMultilevel"/>
    <w:tmpl w:val="5D002BF0"/>
    <w:lvl w:ilvl="0" w:tplc="B42C85C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636C89"/>
    <w:multiLevelType w:val="hybridMultilevel"/>
    <w:tmpl w:val="1DEA1036"/>
    <w:lvl w:ilvl="0" w:tplc="9830D5C4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64124129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" w16cid:durableId="1306203891">
    <w:abstractNumId w:val="10"/>
  </w:num>
  <w:num w:numId="3" w16cid:durableId="1204947451">
    <w:abstractNumId w:val="7"/>
  </w:num>
  <w:num w:numId="4" w16cid:durableId="1670981693">
    <w:abstractNumId w:val="5"/>
  </w:num>
  <w:num w:numId="5" w16cid:durableId="1223446681">
    <w:abstractNumId w:val="18"/>
  </w:num>
  <w:num w:numId="6" w16cid:durableId="1587348782">
    <w:abstractNumId w:val="3"/>
  </w:num>
  <w:num w:numId="7" w16cid:durableId="1219827698">
    <w:abstractNumId w:val="21"/>
  </w:num>
  <w:num w:numId="8" w16cid:durableId="443842091">
    <w:abstractNumId w:val="23"/>
  </w:num>
  <w:num w:numId="9" w16cid:durableId="340399097">
    <w:abstractNumId w:val="4"/>
  </w:num>
  <w:num w:numId="10" w16cid:durableId="2052263074">
    <w:abstractNumId w:val="13"/>
  </w:num>
  <w:num w:numId="11" w16cid:durableId="1137455492">
    <w:abstractNumId w:val="24"/>
  </w:num>
  <w:num w:numId="12" w16cid:durableId="633290984">
    <w:abstractNumId w:val="17"/>
  </w:num>
  <w:num w:numId="13" w16cid:durableId="283985">
    <w:abstractNumId w:val="16"/>
  </w:num>
  <w:num w:numId="14" w16cid:durableId="1165585198">
    <w:abstractNumId w:val="20"/>
  </w:num>
  <w:num w:numId="15" w16cid:durableId="599684354">
    <w:abstractNumId w:val="1"/>
  </w:num>
  <w:num w:numId="16" w16cid:durableId="1517187891">
    <w:abstractNumId w:val="15"/>
  </w:num>
  <w:num w:numId="17" w16cid:durableId="1756172159">
    <w:abstractNumId w:val="9"/>
  </w:num>
  <w:num w:numId="18" w16cid:durableId="1591740537">
    <w:abstractNumId w:val="12"/>
  </w:num>
  <w:num w:numId="19" w16cid:durableId="466628073">
    <w:abstractNumId w:val="19"/>
  </w:num>
  <w:num w:numId="20" w16cid:durableId="677928870">
    <w:abstractNumId w:val="6"/>
  </w:num>
  <w:num w:numId="21" w16cid:durableId="321013113">
    <w:abstractNumId w:val="11"/>
  </w:num>
  <w:num w:numId="22" w16cid:durableId="2095658918">
    <w:abstractNumId w:val="2"/>
  </w:num>
  <w:num w:numId="23" w16cid:durableId="50009253">
    <w:abstractNumId w:val="14"/>
  </w:num>
  <w:num w:numId="24" w16cid:durableId="708409998">
    <w:abstractNumId w:val="8"/>
  </w:num>
  <w:num w:numId="25" w16cid:durableId="122587038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 style="mso-position-horizontal:left;mso-position-horizontal-relative:margin;mso-position-vertical:top;mso-position-vertical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0EF"/>
    <w:rsid w:val="00000942"/>
    <w:rsid w:val="0000178B"/>
    <w:rsid w:val="000051BC"/>
    <w:rsid w:val="00007228"/>
    <w:rsid w:val="0001755E"/>
    <w:rsid w:val="00020D4C"/>
    <w:rsid w:val="000276E4"/>
    <w:rsid w:val="000502A1"/>
    <w:rsid w:val="000510A1"/>
    <w:rsid w:val="00061BF7"/>
    <w:rsid w:val="000621B1"/>
    <w:rsid w:val="00070A98"/>
    <w:rsid w:val="00080845"/>
    <w:rsid w:val="000834AE"/>
    <w:rsid w:val="0008433E"/>
    <w:rsid w:val="000859A6"/>
    <w:rsid w:val="00087310"/>
    <w:rsid w:val="0008742C"/>
    <w:rsid w:val="00090298"/>
    <w:rsid w:val="00097F2B"/>
    <w:rsid w:val="000B7682"/>
    <w:rsid w:val="000C2CBE"/>
    <w:rsid w:val="000C4C93"/>
    <w:rsid w:val="000C5286"/>
    <w:rsid w:val="000E7884"/>
    <w:rsid w:val="000E7A71"/>
    <w:rsid w:val="001040EF"/>
    <w:rsid w:val="00112C9C"/>
    <w:rsid w:val="001131FB"/>
    <w:rsid w:val="00115368"/>
    <w:rsid w:val="00120AE5"/>
    <w:rsid w:val="0012276E"/>
    <w:rsid w:val="001313F6"/>
    <w:rsid w:val="001456CB"/>
    <w:rsid w:val="00146C35"/>
    <w:rsid w:val="00153787"/>
    <w:rsid w:val="001631EE"/>
    <w:rsid w:val="001925F1"/>
    <w:rsid w:val="00194D2D"/>
    <w:rsid w:val="00196194"/>
    <w:rsid w:val="001A0F89"/>
    <w:rsid w:val="001B126D"/>
    <w:rsid w:val="001B1BF7"/>
    <w:rsid w:val="001C00E3"/>
    <w:rsid w:val="001C0F16"/>
    <w:rsid w:val="001C10CD"/>
    <w:rsid w:val="001C5B14"/>
    <w:rsid w:val="001C5F34"/>
    <w:rsid w:val="001D5831"/>
    <w:rsid w:val="001D675C"/>
    <w:rsid w:val="001E78A9"/>
    <w:rsid w:val="001F13F5"/>
    <w:rsid w:val="001F68C4"/>
    <w:rsid w:val="00216991"/>
    <w:rsid w:val="00221CDD"/>
    <w:rsid w:val="00230D11"/>
    <w:rsid w:val="002311B8"/>
    <w:rsid w:val="00231B91"/>
    <w:rsid w:val="00232E1C"/>
    <w:rsid w:val="00236E1A"/>
    <w:rsid w:val="002477EE"/>
    <w:rsid w:val="002518F3"/>
    <w:rsid w:val="00252E62"/>
    <w:rsid w:val="00261925"/>
    <w:rsid w:val="00273BA4"/>
    <w:rsid w:val="00276886"/>
    <w:rsid w:val="00276F9F"/>
    <w:rsid w:val="00281EE0"/>
    <w:rsid w:val="00286809"/>
    <w:rsid w:val="002A18A0"/>
    <w:rsid w:val="002A2EDE"/>
    <w:rsid w:val="002A47CC"/>
    <w:rsid w:val="002B1294"/>
    <w:rsid w:val="002B7EB6"/>
    <w:rsid w:val="002C0867"/>
    <w:rsid w:val="002D1D7A"/>
    <w:rsid w:val="002D4436"/>
    <w:rsid w:val="002E4C0E"/>
    <w:rsid w:val="002E6E79"/>
    <w:rsid w:val="002F663E"/>
    <w:rsid w:val="00310234"/>
    <w:rsid w:val="00313A56"/>
    <w:rsid w:val="00313E4E"/>
    <w:rsid w:val="00321F0B"/>
    <w:rsid w:val="00323EBA"/>
    <w:rsid w:val="0033306D"/>
    <w:rsid w:val="00336B73"/>
    <w:rsid w:val="0034535C"/>
    <w:rsid w:val="003471C1"/>
    <w:rsid w:val="00351BC9"/>
    <w:rsid w:val="00352D93"/>
    <w:rsid w:val="00355D0F"/>
    <w:rsid w:val="0035716D"/>
    <w:rsid w:val="00357B81"/>
    <w:rsid w:val="003608CC"/>
    <w:rsid w:val="00361A01"/>
    <w:rsid w:val="00362A59"/>
    <w:rsid w:val="003647C3"/>
    <w:rsid w:val="00366CD3"/>
    <w:rsid w:val="00370224"/>
    <w:rsid w:val="00373641"/>
    <w:rsid w:val="00374A04"/>
    <w:rsid w:val="00375F88"/>
    <w:rsid w:val="0037606C"/>
    <w:rsid w:val="00380F89"/>
    <w:rsid w:val="00386846"/>
    <w:rsid w:val="00394BA0"/>
    <w:rsid w:val="003A00FA"/>
    <w:rsid w:val="003A018A"/>
    <w:rsid w:val="003C2813"/>
    <w:rsid w:val="003C67A1"/>
    <w:rsid w:val="003D1850"/>
    <w:rsid w:val="003E3CE6"/>
    <w:rsid w:val="003F680F"/>
    <w:rsid w:val="00402732"/>
    <w:rsid w:val="00403B01"/>
    <w:rsid w:val="0040598D"/>
    <w:rsid w:val="00416063"/>
    <w:rsid w:val="004218A1"/>
    <w:rsid w:val="00421EC4"/>
    <w:rsid w:val="004248C4"/>
    <w:rsid w:val="0043506C"/>
    <w:rsid w:val="00446BF0"/>
    <w:rsid w:val="00447CD7"/>
    <w:rsid w:val="00452D0E"/>
    <w:rsid w:val="004530B9"/>
    <w:rsid w:val="00454C1F"/>
    <w:rsid w:val="004724C1"/>
    <w:rsid w:val="004748FE"/>
    <w:rsid w:val="0047554C"/>
    <w:rsid w:val="00482371"/>
    <w:rsid w:val="00492094"/>
    <w:rsid w:val="004927D2"/>
    <w:rsid w:val="0049565F"/>
    <w:rsid w:val="004A0977"/>
    <w:rsid w:val="004A4376"/>
    <w:rsid w:val="004C550A"/>
    <w:rsid w:val="004C6B99"/>
    <w:rsid w:val="004D0A64"/>
    <w:rsid w:val="004D6327"/>
    <w:rsid w:val="004E1BF9"/>
    <w:rsid w:val="004F2DEA"/>
    <w:rsid w:val="004F53D8"/>
    <w:rsid w:val="005000E9"/>
    <w:rsid w:val="005001EC"/>
    <w:rsid w:val="0050120A"/>
    <w:rsid w:val="0052180F"/>
    <w:rsid w:val="00522764"/>
    <w:rsid w:val="005328D8"/>
    <w:rsid w:val="005349DB"/>
    <w:rsid w:val="00556B86"/>
    <w:rsid w:val="0056010D"/>
    <w:rsid w:val="0056189F"/>
    <w:rsid w:val="00563813"/>
    <w:rsid w:val="00564571"/>
    <w:rsid w:val="0056639B"/>
    <w:rsid w:val="00570FA2"/>
    <w:rsid w:val="0057371F"/>
    <w:rsid w:val="00587535"/>
    <w:rsid w:val="005917F1"/>
    <w:rsid w:val="005B2F03"/>
    <w:rsid w:val="005B2F99"/>
    <w:rsid w:val="005B42F5"/>
    <w:rsid w:val="005B68CB"/>
    <w:rsid w:val="005C4265"/>
    <w:rsid w:val="005D04B7"/>
    <w:rsid w:val="005D052D"/>
    <w:rsid w:val="005E33CA"/>
    <w:rsid w:val="006025E8"/>
    <w:rsid w:val="006162A2"/>
    <w:rsid w:val="00617F14"/>
    <w:rsid w:val="006203BD"/>
    <w:rsid w:val="00624BF1"/>
    <w:rsid w:val="00624D23"/>
    <w:rsid w:val="00626A79"/>
    <w:rsid w:val="00633865"/>
    <w:rsid w:val="006368D0"/>
    <w:rsid w:val="00643E93"/>
    <w:rsid w:val="0064672F"/>
    <w:rsid w:val="00664F5D"/>
    <w:rsid w:val="00671B20"/>
    <w:rsid w:val="006751FE"/>
    <w:rsid w:val="00676776"/>
    <w:rsid w:val="0068466E"/>
    <w:rsid w:val="0068725C"/>
    <w:rsid w:val="006901E3"/>
    <w:rsid w:val="00692D5D"/>
    <w:rsid w:val="0069383A"/>
    <w:rsid w:val="006A418C"/>
    <w:rsid w:val="006A7A75"/>
    <w:rsid w:val="006A7DCB"/>
    <w:rsid w:val="006B5DAA"/>
    <w:rsid w:val="006B6771"/>
    <w:rsid w:val="006C23E8"/>
    <w:rsid w:val="006C347C"/>
    <w:rsid w:val="006C67B8"/>
    <w:rsid w:val="006D6380"/>
    <w:rsid w:val="006D6F73"/>
    <w:rsid w:val="006E1CC4"/>
    <w:rsid w:val="006E2C16"/>
    <w:rsid w:val="006E3310"/>
    <w:rsid w:val="006E7AB0"/>
    <w:rsid w:val="006F2A73"/>
    <w:rsid w:val="006F3F9D"/>
    <w:rsid w:val="00705085"/>
    <w:rsid w:val="00707DF4"/>
    <w:rsid w:val="00717E5E"/>
    <w:rsid w:val="00727671"/>
    <w:rsid w:val="00740088"/>
    <w:rsid w:val="0074593E"/>
    <w:rsid w:val="0076714A"/>
    <w:rsid w:val="00775947"/>
    <w:rsid w:val="00785F8A"/>
    <w:rsid w:val="007A2057"/>
    <w:rsid w:val="007A5BAE"/>
    <w:rsid w:val="007A6129"/>
    <w:rsid w:val="007A76AB"/>
    <w:rsid w:val="007B0E7D"/>
    <w:rsid w:val="007B2E86"/>
    <w:rsid w:val="007B4E60"/>
    <w:rsid w:val="007C1EC6"/>
    <w:rsid w:val="007C5979"/>
    <w:rsid w:val="007D581D"/>
    <w:rsid w:val="007E0021"/>
    <w:rsid w:val="007E2D7E"/>
    <w:rsid w:val="007E47B5"/>
    <w:rsid w:val="007E7FC1"/>
    <w:rsid w:val="008040ED"/>
    <w:rsid w:val="0081223E"/>
    <w:rsid w:val="00813916"/>
    <w:rsid w:val="00831EBA"/>
    <w:rsid w:val="0083459B"/>
    <w:rsid w:val="00841208"/>
    <w:rsid w:val="008432B9"/>
    <w:rsid w:val="00844C4C"/>
    <w:rsid w:val="0085139B"/>
    <w:rsid w:val="00852CEF"/>
    <w:rsid w:val="00856C81"/>
    <w:rsid w:val="008605E9"/>
    <w:rsid w:val="0086213C"/>
    <w:rsid w:val="0086251E"/>
    <w:rsid w:val="008643EB"/>
    <w:rsid w:val="00867562"/>
    <w:rsid w:val="00874066"/>
    <w:rsid w:val="00874955"/>
    <w:rsid w:val="0087798C"/>
    <w:rsid w:val="00880918"/>
    <w:rsid w:val="008A3766"/>
    <w:rsid w:val="008A5716"/>
    <w:rsid w:val="008A5AC4"/>
    <w:rsid w:val="008B4B36"/>
    <w:rsid w:val="008B7D10"/>
    <w:rsid w:val="008C54DE"/>
    <w:rsid w:val="008C63D4"/>
    <w:rsid w:val="008C6A2A"/>
    <w:rsid w:val="008D0EE1"/>
    <w:rsid w:val="008D2230"/>
    <w:rsid w:val="008E3D68"/>
    <w:rsid w:val="008E61C8"/>
    <w:rsid w:val="00903226"/>
    <w:rsid w:val="00913E74"/>
    <w:rsid w:val="00924546"/>
    <w:rsid w:val="00931C09"/>
    <w:rsid w:val="009433C5"/>
    <w:rsid w:val="00943D5A"/>
    <w:rsid w:val="00947E0F"/>
    <w:rsid w:val="00955C45"/>
    <w:rsid w:val="00955F7E"/>
    <w:rsid w:val="00960A3C"/>
    <w:rsid w:val="009715B2"/>
    <w:rsid w:val="009720D9"/>
    <w:rsid w:val="00975214"/>
    <w:rsid w:val="00980FCA"/>
    <w:rsid w:val="009852E8"/>
    <w:rsid w:val="00985972"/>
    <w:rsid w:val="009912F7"/>
    <w:rsid w:val="009A0BF6"/>
    <w:rsid w:val="009A17DA"/>
    <w:rsid w:val="009A1BA7"/>
    <w:rsid w:val="009A4C82"/>
    <w:rsid w:val="009C05C9"/>
    <w:rsid w:val="009C061C"/>
    <w:rsid w:val="009C0BAE"/>
    <w:rsid w:val="009C1C94"/>
    <w:rsid w:val="009C2EA4"/>
    <w:rsid w:val="009C729C"/>
    <w:rsid w:val="009C7345"/>
    <w:rsid w:val="009D1BBE"/>
    <w:rsid w:val="009D2AB3"/>
    <w:rsid w:val="009D37E1"/>
    <w:rsid w:val="009D6965"/>
    <w:rsid w:val="009F1AD7"/>
    <w:rsid w:val="009F4E95"/>
    <w:rsid w:val="009F729A"/>
    <w:rsid w:val="00A05245"/>
    <w:rsid w:val="00A07499"/>
    <w:rsid w:val="00A14B1D"/>
    <w:rsid w:val="00A17D14"/>
    <w:rsid w:val="00A23593"/>
    <w:rsid w:val="00A251B4"/>
    <w:rsid w:val="00A355A9"/>
    <w:rsid w:val="00A4433E"/>
    <w:rsid w:val="00A54E9F"/>
    <w:rsid w:val="00A63B71"/>
    <w:rsid w:val="00A64B8E"/>
    <w:rsid w:val="00A735B2"/>
    <w:rsid w:val="00A74F14"/>
    <w:rsid w:val="00A84FD6"/>
    <w:rsid w:val="00A934EC"/>
    <w:rsid w:val="00AA43C2"/>
    <w:rsid w:val="00AB2B37"/>
    <w:rsid w:val="00AC3BA0"/>
    <w:rsid w:val="00AC3E3A"/>
    <w:rsid w:val="00AD236F"/>
    <w:rsid w:val="00AD562C"/>
    <w:rsid w:val="00AE3462"/>
    <w:rsid w:val="00B02AF0"/>
    <w:rsid w:val="00B14C2F"/>
    <w:rsid w:val="00B17128"/>
    <w:rsid w:val="00B3627A"/>
    <w:rsid w:val="00B36840"/>
    <w:rsid w:val="00B36E5A"/>
    <w:rsid w:val="00B47566"/>
    <w:rsid w:val="00B47590"/>
    <w:rsid w:val="00B5037A"/>
    <w:rsid w:val="00B55F34"/>
    <w:rsid w:val="00B5624E"/>
    <w:rsid w:val="00B56C4C"/>
    <w:rsid w:val="00B636B8"/>
    <w:rsid w:val="00B65F05"/>
    <w:rsid w:val="00B66101"/>
    <w:rsid w:val="00B721B8"/>
    <w:rsid w:val="00B72295"/>
    <w:rsid w:val="00B72783"/>
    <w:rsid w:val="00B741B8"/>
    <w:rsid w:val="00B8644F"/>
    <w:rsid w:val="00B9227D"/>
    <w:rsid w:val="00BA4455"/>
    <w:rsid w:val="00BA5063"/>
    <w:rsid w:val="00BB6948"/>
    <w:rsid w:val="00BC07F7"/>
    <w:rsid w:val="00BE2B87"/>
    <w:rsid w:val="00BE3A51"/>
    <w:rsid w:val="00BE415B"/>
    <w:rsid w:val="00BF3627"/>
    <w:rsid w:val="00BF4429"/>
    <w:rsid w:val="00C03500"/>
    <w:rsid w:val="00C14C82"/>
    <w:rsid w:val="00C23754"/>
    <w:rsid w:val="00C25E6D"/>
    <w:rsid w:val="00C269ED"/>
    <w:rsid w:val="00C30575"/>
    <w:rsid w:val="00C40EF7"/>
    <w:rsid w:val="00C45E21"/>
    <w:rsid w:val="00C62086"/>
    <w:rsid w:val="00C63055"/>
    <w:rsid w:val="00C85CD1"/>
    <w:rsid w:val="00CA5B28"/>
    <w:rsid w:val="00CA7ADC"/>
    <w:rsid w:val="00CB47D3"/>
    <w:rsid w:val="00CB4CEA"/>
    <w:rsid w:val="00CC3F3F"/>
    <w:rsid w:val="00CD6655"/>
    <w:rsid w:val="00CD7F18"/>
    <w:rsid w:val="00CF49A8"/>
    <w:rsid w:val="00D0238F"/>
    <w:rsid w:val="00D03BCA"/>
    <w:rsid w:val="00D055B0"/>
    <w:rsid w:val="00D111DD"/>
    <w:rsid w:val="00D16B3E"/>
    <w:rsid w:val="00D22EE2"/>
    <w:rsid w:val="00D273EF"/>
    <w:rsid w:val="00D2790A"/>
    <w:rsid w:val="00D33CFE"/>
    <w:rsid w:val="00D3749C"/>
    <w:rsid w:val="00D51B64"/>
    <w:rsid w:val="00D604E9"/>
    <w:rsid w:val="00D67CD0"/>
    <w:rsid w:val="00D77EB9"/>
    <w:rsid w:val="00D855D3"/>
    <w:rsid w:val="00D87B31"/>
    <w:rsid w:val="00DA3888"/>
    <w:rsid w:val="00DA7B13"/>
    <w:rsid w:val="00DB03C3"/>
    <w:rsid w:val="00DB05C6"/>
    <w:rsid w:val="00DB395D"/>
    <w:rsid w:val="00DB4B76"/>
    <w:rsid w:val="00DC100A"/>
    <w:rsid w:val="00DD27A8"/>
    <w:rsid w:val="00DD72C6"/>
    <w:rsid w:val="00DD7A9B"/>
    <w:rsid w:val="00DE3138"/>
    <w:rsid w:val="00DE725E"/>
    <w:rsid w:val="00DF30F6"/>
    <w:rsid w:val="00E0533C"/>
    <w:rsid w:val="00E16C53"/>
    <w:rsid w:val="00E23E71"/>
    <w:rsid w:val="00E24227"/>
    <w:rsid w:val="00E3010A"/>
    <w:rsid w:val="00E32A05"/>
    <w:rsid w:val="00E3448D"/>
    <w:rsid w:val="00E42064"/>
    <w:rsid w:val="00E4275E"/>
    <w:rsid w:val="00E44240"/>
    <w:rsid w:val="00E47E72"/>
    <w:rsid w:val="00E67942"/>
    <w:rsid w:val="00E70318"/>
    <w:rsid w:val="00E916F0"/>
    <w:rsid w:val="00E93530"/>
    <w:rsid w:val="00E94C16"/>
    <w:rsid w:val="00E951FF"/>
    <w:rsid w:val="00E979CA"/>
    <w:rsid w:val="00EA0FEF"/>
    <w:rsid w:val="00EA13DE"/>
    <w:rsid w:val="00EC2158"/>
    <w:rsid w:val="00EC3763"/>
    <w:rsid w:val="00EC5A5A"/>
    <w:rsid w:val="00EC7F44"/>
    <w:rsid w:val="00ED65C8"/>
    <w:rsid w:val="00EE05D5"/>
    <w:rsid w:val="00EE09C0"/>
    <w:rsid w:val="00EE33D7"/>
    <w:rsid w:val="00EE4168"/>
    <w:rsid w:val="00EE6868"/>
    <w:rsid w:val="00EF3D35"/>
    <w:rsid w:val="00EF5399"/>
    <w:rsid w:val="00F0327C"/>
    <w:rsid w:val="00F152CA"/>
    <w:rsid w:val="00F1573B"/>
    <w:rsid w:val="00F20102"/>
    <w:rsid w:val="00F318DF"/>
    <w:rsid w:val="00F343F1"/>
    <w:rsid w:val="00F34E43"/>
    <w:rsid w:val="00F441CC"/>
    <w:rsid w:val="00F45016"/>
    <w:rsid w:val="00F45E7D"/>
    <w:rsid w:val="00F54CB5"/>
    <w:rsid w:val="00F5569D"/>
    <w:rsid w:val="00F56898"/>
    <w:rsid w:val="00F61274"/>
    <w:rsid w:val="00F63768"/>
    <w:rsid w:val="00F757EA"/>
    <w:rsid w:val="00F76EDF"/>
    <w:rsid w:val="00F95470"/>
    <w:rsid w:val="00F97A7D"/>
    <w:rsid w:val="00FA3590"/>
    <w:rsid w:val="00FA59E1"/>
    <w:rsid w:val="00FB07D4"/>
    <w:rsid w:val="00FB0D3F"/>
    <w:rsid w:val="00FB4883"/>
    <w:rsid w:val="00FB4A0B"/>
    <w:rsid w:val="00FD5508"/>
    <w:rsid w:val="00FD6D42"/>
    <w:rsid w:val="00FD771C"/>
    <w:rsid w:val="00FE3608"/>
    <w:rsid w:val="00FE6813"/>
    <w:rsid w:val="00FF5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left;mso-position-horizontal-relative:margin;mso-position-vertical:top;mso-position-vertical-relative:margin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761456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530B9"/>
  </w:style>
  <w:style w:type="paragraph" w:styleId="berschrift1">
    <w:name w:val="heading 1"/>
    <w:basedOn w:val="Standard"/>
    <w:next w:val="Standard"/>
    <w:qFormat/>
    <w:rsid w:val="004530B9"/>
    <w:pPr>
      <w:keepNext/>
      <w:spacing w:line="480" w:lineRule="atLeast"/>
      <w:outlineLvl w:val="0"/>
    </w:pPr>
    <w:rPr>
      <w:b/>
      <w:sz w:val="24"/>
    </w:rPr>
  </w:style>
  <w:style w:type="paragraph" w:styleId="berschrift2">
    <w:name w:val="heading 2"/>
    <w:basedOn w:val="Standard"/>
    <w:next w:val="Standard"/>
    <w:qFormat/>
    <w:rsid w:val="004530B9"/>
    <w:pPr>
      <w:keepNext/>
      <w:outlineLvl w:val="1"/>
    </w:pPr>
    <w:rPr>
      <w:rFonts w:ascii="Arial" w:hAnsi="Arial"/>
      <w:b/>
      <w:sz w:val="16"/>
    </w:rPr>
  </w:style>
  <w:style w:type="paragraph" w:styleId="berschrift3">
    <w:name w:val="heading 3"/>
    <w:basedOn w:val="Standard"/>
    <w:next w:val="Standard"/>
    <w:qFormat/>
    <w:rsid w:val="004530B9"/>
    <w:pPr>
      <w:keepNext/>
      <w:jc w:val="right"/>
      <w:outlineLvl w:val="2"/>
    </w:pPr>
    <w:rPr>
      <w:rFonts w:ascii="Arial" w:hAnsi="Arial"/>
      <w:b/>
      <w:position w:val="-12"/>
    </w:rPr>
  </w:style>
  <w:style w:type="paragraph" w:styleId="berschrift4">
    <w:name w:val="heading 4"/>
    <w:basedOn w:val="Standard"/>
    <w:next w:val="Standard"/>
    <w:link w:val="berschrift4Zchn"/>
    <w:qFormat/>
    <w:rsid w:val="004530B9"/>
    <w:pPr>
      <w:keepNext/>
      <w:spacing w:line="360" w:lineRule="auto"/>
      <w:outlineLvl w:val="3"/>
    </w:pPr>
    <w:rPr>
      <w:rFonts w:ascii="Arial" w:hAnsi="Arial"/>
      <w:b/>
    </w:rPr>
  </w:style>
  <w:style w:type="paragraph" w:styleId="berschrift5">
    <w:name w:val="heading 5"/>
    <w:basedOn w:val="Standard"/>
    <w:next w:val="Standard"/>
    <w:qFormat/>
    <w:rsid w:val="004530B9"/>
    <w:pPr>
      <w:keepNext/>
      <w:ind w:right="851"/>
      <w:outlineLvl w:val="4"/>
    </w:pPr>
    <w:rPr>
      <w:rFonts w:ascii="Arial" w:hAnsi="Arial"/>
      <w:b/>
      <w:sz w:val="16"/>
    </w:rPr>
  </w:style>
  <w:style w:type="paragraph" w:styleId="berschrift6">
    <w:name w:val="heading 6"/>
    <w:basedOn w:val="Standard"/>
    <w:next w:val="Standard"/>
    <w:qFormat/>
    <w:rsid w:val="004530B9"/>
    <w:pPr>
      <w:keepNext/>
      <w:spacing w:line="360" w:lineRule="auto"/>
      <w:outlineLvl w:val="5"/>
    </w:pPr>
    <w:rPr>
      <w:rFonts w:ascii="Arial" w:hAnsi="Arial"/>
      <w:b/>
      <w:u w:val="single"/>
    </w:rPr>
  </w:style>
  <w:style w:type="paragraph" w:styleId="berschrift7">
    <w:name w:val="heading 7"/>
    <w:basedOn w:val="Standard"/>
    <w:next w:val="Standard"/>
    <w:qFormat/>
    <w:rsid w:val="004530B9"/>
    <w:pPr>
      <w:keepNext/>
      <w:jc w:val="center"/>
      <w:outlineLvl w:val="6"/>
    </w:pPr>
    <w:rPr>
      <w:rFonts w:ascii="Arial" w:hAnsi="Arial"/>
      <w:b/>
      <w:sz w:val="16"/>
    </w:rPr>
  </w:style>
  <w:style w:type="paragraph" w:styleId="berschrift8">
    <w:name w:val="heading 8"/>
    <w:basedOn w:val="Standard"/>
    <w:next w:val="Standard"/>
    <w:qFormat/>
    <w:rsid w:val="004530B9"/>
    <w:pPr>
      <w:keepNext/>
      <w:jc w:val="center"/>
      <w:outlineLvl w:val="7"/>
    </w:pPr>
    <w:rPr>
      <w:rFonts w:ascii="Arial" w:hAnsi="Arial"/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link w:val="berschrift4"/>
    <w:rsid w:val="004530B9"/>
    <w:rPr>
      <w:rFonts w:ascii="Arial" w:hAnsi="Arial"/>
      <w:b/>
      <w:lang w:val="de-DE" w:eastAsia="de-DE" w:bidi="ar-SA"/>
    </w:rPr>
  </w:style>
  <w:style w:type="paragraph" w:styleId="Fuzeile">
    <w:name w:val="footer"/>
    <w:basedOn w:val="Standard"/>
    <w:rsid w:val="004530B9"/>
    <w:pPr>
      <w:tabs>
        <w:tab w:val="center" w:pos="4819"/>
        <w:tab w:val="right" w:pos="9071"/>
      </w:tabs>
    </w:pPr>
  </w:style>
  <w:style w:type="paragraph" w:styleId="Kopfzeile">
    <w:name w:val="header"/>
    <w:basedOn w:val="Standard"/>
    <w:rsid w:val="004530B9"/>
    <w:pPr>
      <w:tabs>
        <w:tab w:val="center" w:pos="4819"/>
        <w:tab w:val="right" w:pos="9071"/>
      </w:tabs>
    </w:pPr>
  </w:style>
  <w:style w:type="character" w:styleId="Seitenzahl">
    <w:name w:val="page number"/>
    <w:basedOn w:val="Absatz-Standardschriftart"/>
    <w:rsid w:val="004530B9"/>
  </w:style>
  <w:style w:type="paragraph" w:styleId="Textkrper">
    <w:name w:val="Body Text"/>
    <w:basedOn w:val="Standard"/>
    <w:rsid w:val="004530B9"/>
    <w:pPr>
      <w:pBdr>
        <w:left w:val="single" w:sz="18" w:space="4" w:color="auto"/>
        <w:right w:val="single" w:sz="18" w:space="4" w:color="auto"/>
      </w:pBdr>
      <w:tabs>
        <w:tab w:val="left" w:pos="426"/>
      </w:tabs>
    </w:pPr>
    <w:rPr>
      <w:rFonts w:ascii="Arial" w:hAnsi="Arial"/>
      <w:b/>
      <w:bCs/>
      <w:sz w:val="22"/>
    </w:rPr>
  </w:style>
  <w:style w:type="paragraph" w:styleId="Verzeichnis1">
    <w:name w:val="toc 1"/>
    <w:basedOn w:val="Standard"/>
    <w:next w:val="Standard"/>
    <w:autoRedefine/>
    <w:semiHidden/>
    <w:rsid w:val="004530B9"/>
    <w:rPr>
      <w:rFonts w:ascii="Arial" w:hAnsi="Arial" w:cs="Arial"/>
      <w:sz w:val="19"/>
      <w:szCs w:val="19"/>
    </w:rPr>
  </w:style>
  <w:style w:type="character" w:styleId="Hyperlink">
    <w:name w:val="Hyperlink"/>
    <w:rsid w:val="004530B9"/>
    <w:rPr>
      <w:color w:val="0000FF"/>
      <w:u w:val="single"/>
    </w:rPr>
  </w:style>
  <w:style w:type="paragraph" w:styleId="Kommentartext">
    <w:name w:val="annotation text"/>
    <w:basedOn w:val="Standard"/>
    <w:link w:val="KommentartextZchn"/>
    <w:semiHidden/>
    <w:rsid w:val="004530B9"/>
  </w:style>
  <w:style w:type="table" w:styleId="Tabellenraster">
    <w:name w:val="Table Grid"/>
    <w:basedOn w:val="NormaleTabelle"/>
    <w:rsid w:val="00453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35716D"/>
    <w:rPr>
      <w:rFonts w:ascii="Tahoma" w:hAnsi="Tahoma" w:cs="Tahoma"/>
      <w:sz w:val="16"/>
      <w:szCs w:val="16"/>
    </w:rPr>
  </w:style>
  <w:style w:type="paragraph" w:styleId="Verzeichnis4">
    <w:name w:val="toc 4"/>
    <w:basedOn w:val="Standard"/>
    <w:next w:val="Standard"/>
    <w:autoRedefine/>
    <w:semiHidden/>
    <w:rsid w:val="00403B01"/>
    <w:pPr>
      <w:ind w:left="600"/>
    </w:pPr>
  </w:style>
  <w:style w:type="paragraph" w:styleId="Textkrper2">
    <w:name w:val="Body Text 2"/>
    <w:basedOn w:val="Standard"/>
    <w:rsid w:val="00F318DF"/>
    <w:pPr>
      <w:tabs>
        <w:tab w:val="left" w:pos="2836"/>
        <w:tab w:val="left" w:pos="6804"/>
      </w:tabs>
      <w:jc w:val="both"/>
    </w:pPr>
    <w:rPr>
      <w:rFonts w:ascii="Arial" w:hAnsi="Arial"/>
    </w:rPr>
  </w:style>
  <w:style w:type="character" w:customStyle="1" w:styleId="E-MailFormatvorlage27">
    <w:name w:val="E-MailFormatvorlage27"/>
    <w:semiHidden/>
    <w:rsid w:val="0085139B"/>
    <w:rPr>
      <w:rFonts w:ascii="Arial" w:hAnsi="Arial" w:cs="Arial"/>
      <w:color w:val="auto"/>
      <w:sz w:val="20"/>
      <w:szCs w:val="20"/>
    </w:rPr>
  </w:style>
  <w:style w:type="character" w:styleId="BesuchterLink">
    <w:name w:val="FollowedHyperlink"/>
    <w:rsid w:val="00C269ED"/>
    <w:rPr>
      <w:color w:val="954F72"/>
      <w:u w:val="single"/>
    </w:rPr>
  </w:style>
  <w:style w:type="character" w:styleId="Platzhaltertext">
    <w:name w:val="Placeholder Text"/>
    <w:basedOn w:val="Absatz-Standardschriftart"/>
    <w:uiPriority w:val="99"/>
    <w:semiHidden/>
    <w:rsid w:val="00D22EE2"/>
    <w:rPr>
      <w:color w:val="808080"/>
    </w:rPr>
  </w:style>
  <w:style w:type="paragraph" w:styleId="Listenabsatz">
    <w:name w:val="List Paragraph"/>
    <w:basedOn w:val="Standard"/>
    <w:uiPriority w:val="34"/>
    <w:qFormat/>
    <w:rsid w:val="00852CEF"/>
    <w:pPr>
      <w:ind w:left="720"/>
      <w:contextualSpacing/>
    </w:pPr>
  </w:style>
  <w:style w:type="character" w:styleId="Kommentarzeichen">
    <w:name w:val="annotation reference"/>
    <w:basedOn w:val="Absatz-Standardschriftart"/>
    <w:rsid w:val="00AE3462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rsid w:val="00AE3462"/>
    <w:rPr>
      <w:b/>
      <w:bCs/>
    </w:rPr>
  </w:style>
  <w:style w:type="character" w:customStyle="1" w:styleId="KommentartextZchn">
    <w:name w:val="Kommentartext Zchn"/>
    <w:basedOn w:val="Absatz-Standardschriftart"/>
    <w:link w:val="Kommentartext"/>
    <w:semiHidden/>
    <w:rsid w:val="00AE3462"/>
  </w:style>
  <w:style w:type="character" w:customStyle="1" w:styleId="KommentarthemaZchn">
    <w:name w:val="Kommentarthema Zchn"/>
    <w:basedOn w:val="KommentartextZchn"/>
    <w:link w:val="Kommentarthema"/>
    <w:rsid w:val="00AE34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8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Selbsthilfef&#246;rderung\2012\Kopie%20von%20Antragsformular%20Selbsthilfe%202012-Entwurf%206.12.2011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7EFB9-C559-46D2-B0D0-1932D23B9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Kopie von Antragsformular Selbsthilfe 2012-Entwurf 6.12.2011.dot</Template>
  <TotalTime>0</TotalTime>
  <Pages>4</Pages>
  <Words>1373</Words>
  <Characters>8652</Characters>
  <Application>Microsoft Office Word</Application>
  <DocSecurity>0</DocSecurity>
  <Lines>72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Name, Anschrift des/der Antragsteller/in</vt:lpstr>
    </vt:vector>
  </TitlesOfParts>
  <LinksUpToDate>false</LinksUpToDate>
  <CharactersWithSpaces>10005</CharactersWithSpaces>
  <SharedDoc>false</SharedDoc>
  <HLinks>
    <vt:vector size="6" baseType="variant">
      <vt:variant>
        <vt:i4>7536758</vt:i4>
      </vt:variant>
      <vt:variant>
        <vt:i4>253</vt:i4>
      </vt:variant>
      <vt:variant>
        <vt:i4>0</vt:i4>
      </vt:variant>
      <vt:variant>
        <vt:i4>5</vt:i4>
      </vt:variant>
      <vt:variant>
        <vt:lpwstr>http://www.un.org/Depts/german/gv-70/band1/ar70001.pdf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Name, Anschrift des/der Antragsteller/in</dc:title>
  <dc:subject/>
  <dc:creator/>
  <cp:keywords/>
  <cp:lastModifiedBy/>
  <cp:revision>1</cp:revision>
  <cp:lastPrinted>2012-10-12T12:02:00Z</cp:lastPrinted>
  <dcterms:created xsi:type="dcterms:W3CDTF">2021-02-09T10:25:00Z</dcterms:created>
  <dcterms:modified xsi:type="dcterms:W3CDTF">2026-07-13T11:49:00Z</dcterms:modified>
</cp:coreProperties>
</file>